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200"/>
        <w:gridCol w:w="7200"/>
      </w:tblGrid>
      <w:tr w:rsidR="002F6E35" w14:paraId="54B03584" w14:textId="77777777" w:rsidTr="00EC2E89">
        <w:trPr>
          <w:trHeight w:val="1440"/>
        </w:trPr>
        <w:tc>
          <w:tcPr>
            <w:tcW w:w="2500" w:type="pct"/>
            <w:shd w:val="clear" w:color="auto" w:fill="B7DFA8" w:themeFill="accent1" w:themeFillTint="66"/>
          </w:tcPr>
          <w:p w14:paraId="17BB8293" w14:textId="50F2B56B" w:rsidR="002F6E35" w:rsidRPr="006C5208" w:rsidRDefault="00D970A2" w:rsidP="00D464A8">
            <w:pPr>
              <w:pStyle w:val="Month"/>
              <w:jc w:val="right"/>
              <w:rPr>
                <w:b/>
                <w:color w:val="auto"/>
                <w:sz w:val="72"/>
                <w:szCs w:val="72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72"/>
                <w:szCs w:val="72"/>
              </w:rPr>
              <w:t>March</w:t>
            </w:r>
            <w:r w:rsidR="000D5021" w:rsidRPr="006C5208">
              <w:rPr>
                <w:rFonts w:asciiTheme="minorHAnsi" w:hAnsiTheme="minorHAnsi" w:cstheme="minorHAnsi"/>
                <w:b/>
                <w:color w:val="auto"/>
                <w:sz w:val="72"/>
                <w:szCs w:val="72"/>
              </w:rPr>
              <w:t xml:space="preserve"> </w:t>
            </w:r>
            <w:r w:rsidR="0009550B" w:rsidRPr="006C5208">
              <w:rPr>
                <w:rFonts w:asciiTheme="minorHAnsi" w:hAnsiTheme="minorHAnsi" w:cstheme="minorHAnsi"/>
                <w:b/>
                <w:color w:val="auto"/>
                <w:sz w:val="72"/>
                <w:szCs w:val="72"/>
              </w:rPr>
              <w:t>20</w:t>
            </w:r>
            <w:r w:rsidR="00C560CB">
              <w:rPr>
                <w:rFonts w:asciiTheme="minorHAnsi" w:hAnsiTheme="minorHAnsi" w:cstheme="minorHAnsi"/>
                <w:b/>
                <w:color w:val="auto"/>
                <w:sz w:val="72"/>
                <w:szCs w:val="72"/>
              </w:rPr>
              <w:t>2</w:t>
            </w:r>
            <w:r w:rsidR="009471E4">
              <w:rPr>
                <w:rFonts w:asciiTheme="minorHAnsi" w:hAnsiTheme="minorHAnsi" w:cstheme="minorHAnsi"/>
                <w:b/>
                <w:color w:val="auto"/>
                <w:sz w:val="72"/>
                <w:szCs w:val="72"/>
              </w:rPr>
              <w:t>6</w:t>
            </w:r>
            <w:r w:rsidR="00D464A8" w:rsidRPr="006C5208">
              <w:rPr>
                <w:b/>
                <w:color w:val="auto"/>
                <w:sz w:val="72"/>
                <w:szCs w:val="72"/>
              </w:rPr>
              <w:t xml:space="preserve">             </w:t>
            </w:r>
          </w:p>
        </w:tc>
        <w:tc>
          <w:tcPr>
            <w:tcW w:w="2500" w:type="pct"/>
            <w:shd w:val="clear" w:color="auto" w:fill="B7DFA8" w:themeFill="accent1" w:themeFillTint="66"/>
          </w:tcPr>
          <w:p w14:paraId="0F8CF435" w14:textId="77777777" w:rsidR="00D464A8" w:rsidRPr="006C5208" w:rsidRDefault="00D464A8">
            <w:pPr>
              <w:rPr>
                <w:b/>
                <w:sz w:val="72"/>
                <w:szCs w:val="72"/>
              </w:rPr>
            </w:pPr>
            <w:r w:rsidRPr="006C5208">
              <w:rPr>
                <w:b/>
                <w:sz w:val="72"/>
                <w:szCs w:val="72"/>
              </w:rPr>
              <w:t>Prayer Calendar</w:t>
            </w:r>
          </w:p>
          <w:p w14:paraId="2D814E93" w14:textId="77777777" w:rsidR="00D464A8" w:rsidRPr="009A7B8D" w:rsidRDefault="00D464A8">
            <w:pPr>
              <w:rPr>
                <w:b/>
                <w:sz w:val="16"/>
                <w:szCs w:val="16"/>
              </w:rPr>
            </w:pPr>
          </w:p>
        </w:tc>
      </w:tr>
      <w:tr w:rsidR="002F6E35" w:rsidRPr="00FC1052" w14:paraId="4D058B26" w14:textId="77777777" w:rsidTr="007F4249">
        <w:trPr>
          <w:trHeight w:val="540"/>
        </w:trPr>
        <w:tc>
          <w:tcPr>
            <w:tcW w:w="2500" w:type="pct"/>
            <w:tcBorders>
              <w:bottom w:val="single" w:sz="18" w:space="0" w:color="FFFFFF" w:themeColor="background1"/>
            </w:tcBorders>
            <w:shd w:val="clear" w:color="auto" w:fill="B7DFA8" w:themeFill="accent1" w:themeFillTint="66"/>
          </w:tcPr>
          <w:p w14:paraId="0701FA2C" w14:textId="6966D5D2" w:rsidR="0009550B" w:rsidRPr="00FC1052" w:rsidRDefault="005F0D12" w:rsidP="00C201E0">
            <w:pPr>
              <w:rPr>
                <w:b/>
                <w:bCs/>
              </w:rPr>
            </w:pPr>
            <w:r w:rsidRPr="00BB1355">
              <w:t>P</w:t>
            </w:r>
            <w:r w:rsidR="00FC10B4">
              <w:t>ray for</w:t>
            </w:r>
            <w:r>
              <w:t xml:space="preserve"> our</w:t>
            </w:r>
            <w:r w:rsidRPr="00BB1355">
              <w:t xml:space="preserve"> families, </w:t>
            </w:r>
            <w:r>
              <w:t xml:space="preserve">homes, </w:t>
            </w:r>
            <w:r w:rsidRPr="00BB1355">
              <w:t xml:space="preserve">schools, pastors, churches, bereaved families, financially distressed, </w:t>
            </w:r>
            <w:r w:rsidR="0051386E">
              <w:t xml:space="preserve">politically distressed, </w:t>
            </w:r>
            <w:r w:rsidRPr="00BB1355">
              <w:t>homeless</w:t>
            </w:r>
            <w:r>
              <w:t>, medical personnel, and first responders.</w:t>
            </w:r>
          </w:p>
        </w:tc>
        <w:tc>
          <w:tcPr>
            <w:tcW w:w="2500" w:type="pct"/>
            <w:tcBorders>
              <w:bottom w:val="single" w:sz="18" w:space="0" w:color="FFFFFF" w:themeColor="background1"/>
            </w:tcBorders>
            <w:shd w:val="clear" w:color="auto" w:fill="B7DFA8" w:themeFill="accent1" w:themeFillTint="66"/>
          </w:tcPr>
          <w:p w14:paraId="7DCD0CA2" w14:textId="65BA9AC7" w:rsidR="00C76DFA" w:rsidRPr="00F148B7" w:rsidRDefault="00A4210A" w:rsidP="00C76DFA">
            <w:pPr>
              <w:rPr>
                <w:rFonts w:eastAsia="Times New Roman" w:cstheme="minorHAnsi"/>
                <w:i/>
                <w:iCs/>
              </w:rPr>
            </w:pPr>
            <w:r>
              <w:rPr>
                <w:rFonts w:ascii="Arial" w:hAnsi="Arial" w:cs="Arial"/>
              </w:rPr>
              <w:t xml:space="preserve">Monthly Theme: </w:t>
            </w:r>
            <w:r w:rsidR="00180833">
              <w:rPr>
                <w:rFonts w:ascii="Arial" w:hAnsi="Arial" w:cs="Arial"/>
              </w:rPr>
              <w:t>“Discernment</w:t>
            </w:r>
            <w:r w:rsidR="00180833" w:rsidRPr="00315E2A">
              <w:rPr>
                <w:rFonts w:cstheme="minorHAnsi"/>
                <w:i/>
                <w:iCs/>
              </w:rPr>
              <w:t>”</w:t>
            </w:r>
            <w:r w:rsidR="00315E2A" w:rsidRPr="00315E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80833">
              <w:rPr>
                <w:rFonts w:ascii="Arial" w:hAnsi="Arial" w:cs="Arial"/>
              </w:rPr>
              <w:t xml:space="preserve"> </w:t>
            </w:r>
            <w:r w:rsidR="00C76DFA" w:rsidRPr="00F148B7">
              <w:rPr>
                <w:rFonts w:eastAsia="Times New Roman" w:cstheme="minorHAnsi"/>
                <w:b/>
                <w:bCs/>
                <w:i/>
                <w:iCs/>
              </w:rPr>
              <w:t>Psalm 119:125 (</w:t>
            </w:r>
            <w:r w:rsidR="00121B28">
              <w:rPr>
                <w:rFonts w:eastAsia="Times New Roman" w:cstheme="minorHAnsi"/>
                <w:b/>
                <w:bCs/>
                <w:i/>
                <w:iCs/>
              </w:rPr>
              <w:t>NIV</w:t>
            </w:r>
            <w:r w:rsidR="00C76DFA" w:rsidRPr="00F148B7">
              <w:rPr>
                <w:rFonts w:eastAsia="Times New Roman" w:cstheme="minorHAnsi"/>
                <w:b/>
                <w:bCs/>
                <w:i/>
                <w:iCs/>
              </w:rPr>
              <w:t>)</w:t>
            </w:r>
            <w:r w:rsidR="00121B28">
              <w:rPr>
                <w:rFonts w:eastAsia="Times New Roman" w:cstheme="minorHAnsi"/>
                <w:b/>
                <w:bCs/>
                <w:i/>
                <w:iCs/>
              </w:rPr>
              <w:t xml:space="preserve"> </w:t>
            </w:r>
            <w:r w:rsidR="008B424F">
              <w:rPr>
                <w:rFonts w:eastAsia="Times New Roman" w:cstheme="minorHAnsi"/>
                <w:b/>
                <w:bCs/>
                <w:i/>
                <w:iCs/>
              </w:rPr>
              <w:t>“</w:t>
            </w:r>
            <w:r w:rsidR="008B424F" w:rsidRPr="00F148B7">
              <w:rPr>
                <w:rFonts w:eastAsia="Times New Roman" w:cstheme="minorHAnsi"/>
                <w:i/>
                <w:iCs/>
              </w:rPr>
              <w:t>I</w:t>
            </w:r>
            <w:r w:rsidR="00C76DFA" w:rsidRPr="00F148B7">
              <w:rPr>
                <w:rFonts w:eastAsia="Times New Roman" w:cstheme="minorHAnsi"/>
                <w:i/>
                <w:iCs/>
              </w:rPr>
              <w:t xml:space="preserve"> am your servant; give me discernment that I may understand your statutes</w:t>
            </w:r>
            <w:r w:rsidR="00121B28">
              <w:rPr>
                <w:rFonts w:eastAsia="Times New Roman" w:cstheme="minorHAnsi"/>
                <w:i/>
                <w:iCs/>
              </w:rPr>
              <w:t>”</w:t>
            </w:r>
            <w:r w:rsidR="00C76DFA" w:rsidRPr="00F148B7">
              <w:rPr>
                <w:rFonts w:eastAsia="Times New Roman" w:cstheme="minorHAnsi"/>
                <w:i/>
                <w:iCs/>
              </w:rPr>
              <w:t xml:space="preserve">. </w:t>
            </w:r>
          </w:p>
          <w:p w14:paraId="71E72F11" w14:textId="3E6A8D7A" w:rsidR="002F6E35" w:rsidRPr="00CE3A67" w:rsidRDefault="002F6E35" w:rsidP="00F330A5">
            <w:pPr>
              <w:rPr>
                <w:rFonts w:ascii="Arial" w:hAnsi="Arial" w:cs="Arial"/>
              </w:rPr>
            </w:pPr>
          </w:p>
        </w:tc>
      </w:tr>
      <w:tr w:rsidR="002F6E35" w:rsidRPr="00FC1052" w14:paraId="1889F3A4" w14:textId="77777777" w:rsidTr="007F4249">
        <w:trPr>
          <w:trHeight w:hRule="exact" w:val="228"/>
        </w:trPr>
        <w:tc>
          <w:tcPr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D6E1DB" w:themeFill="text2" w:themeFillTint="33"/>
            <w:tcMar>
              <w:top w:w="58" w:type="dxa"/>
              <w:bottom w:w="58" w:type="dxa"/>
            </w:tcMar>
            <w:vAlign w:val="center"/>
          </w:tcPr>
          <w:p w14:paraId="68B800E7" w14:textId="77777777" w:rsidR="002F6E35" w:rsidRPr="00FC1052" w:rsidRDefault="002F6E35" w:rsidP="00D464A8">
            <w:pPr>
              <w:pStyle w:val="Title"/>
              <w:jc w:val="center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500" w:type="pct"/>
            <w:shd w:val="clear" w:color="auto" w:fill="D6E1DB" w:themeFill="text2" w:themeFillTint="33"/>
            <w:tcMar>
              <w:top w:w="58" w:type="dxa"/>
              <w:bottom w:w="58" w:type="dxa"/>
            </w:tcMar>
            <w:vAlign w:val="center"/>
          </w:tcPr>
          <w:p w14:paraId="76077E6C" w14:textId="77777777" w:rsidR="002F6E35" w:rsidRPr="00FC1052" w:rsidRDefault="002F6E35">
            <w:pPr>
              <w:pStyle w:val="Subtitle"/>
              <w:rPr>
                <w:bCs/>
                <w:color w:val="auto"/>
                <w:sz w:val="16"/>
                <w:szCs w:val="16"/>
              </w:rPr>
            </w:pPr>
          </w:p>
        </w:tc>
      </w:tr>
    </w:tbl>
    <w:tbl>
      <w:tblPr>
        <w:tblStyle w:val="TableCalendar"/>
        <w:tblW w:w="5000" w:type="pct"/>
        <w:tblLayout w:type="fixed"/>
        <w:tblLook w:val="0420" w:firstRow="1" w:lastRow="0" w:firstColumn="0" w:lastColumn="0" w:noHBand="0" w:noVBand="1"/>
      </w:tblPr>
      <w:tblGrid>
        <w:gridCol w:w="2062"/>
        <w:gridCol w:w="2047"/>
        <w:gridCol w:w="2055"/>
        <w:gridCol w:w="2055"/>
        <w:gridCol w:w="2055"/>
        <w:gridCol w:w="2055"/>
        <w:gridCol w:w="2055"/>
      </w:tblGrid>
      <w:tr w:rsidR="002F6E35" w:rsidRPr="00FC1052" w14:paraId="1E28F29A" w14:textId="77777777" w:rsidTr="00D82D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"/>
        </w:trPr>
        <w:sdt>
          <w:sdtPr>
            <w:rPr>
              <w:b/>
              <w:bCs/>
            </w:rPr>
            <w:id w:val="1527134494"/>
            <w:placeholder>
              <w:docPart w:val="FC2C4DAA66584A39BA471F51B5C27C51"/>
            </w:placeholder>
            <w:temporary/>
            <w:showingPlcHdr/>
          </w:sdtPr>
          <w:sdtContent>
            <w:tc>
              <w:tcPr>
                <w:tcW w:w="2062" w:type="dxa"/>
              </w:tcPr>
              <w:p w14:paraId="7F549E89" w14:textId="77777777" w:rsidR="002F6E35" w:rsidRPr="00FC1052" w:rsidRDefault="009035F5">
                <w:pPr>
                  <w:pStyle w:val="Days"/>
                  <w:rPr>
                    <w:b/>
                    <w:bCs/>
                  </w:rPr>
                </w:pPr>
                <w:r w:rsidRPr="00FC1052">
                  <w:rPr>
                    <w:b/>
                    <w:bCs/>
                  </w:rPr>
                  <w:t>Sunday</w:t>
                </w:r>
              </w:p>
            </w:tc>
          </w:sdtContent>
        </w:sdt>
        <w:tc>
          <w:tcPr>
            <w:tcW w:w="2047" w:type="dxa"/>
          </w:tcPr>
          <w:p w14:paraId="6C52E44E" w14:textId="77777777" w:rsidR="002F6E35" w:rsidRPr="00FC1052" w:rsidRDefault="00000000">
            <w:pPr>
              <w:pStyle w:val="Days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8650153"/>
                <w:placeholder>
                  <w:docPart w:val="458E13896EBF4D3CAE65F7B3D7E5EB84"/>
                </w:placeholder>
                <w:temporary/>
                <w:showingPlcHdr/>
              </w:sdtPr>
              <w:sdtContent>
                <w:r w:rsidR="009035F5" w:rsidRPr="00FC1052">
                  <w:rPr>
                    <w:b/>
                    <w:bCs/>
                  </w:rPr>
                  <w:t>Monday</w:t>
                </w:r>
              </w:sdtContent>
            </w:sdt>
          </w:p>
        </w:tc>
        <w:tc>
          <w:tcPr>
            <w:tcW w:w="2055" w:type="dxa"/>
          </w:tcPr>
          <w:p w14:paraId="430D6BF6" w14:textId="77777777" w:rsidR="002F6E35" w:rsidRPr="00FC1052" w:rsidRDefault="00000000">
            <w:pPr>
              <w:pStyle w:val="Days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17691135"/>
                <w:placeholder>
                  <w:docPart w:val="16FC9E0ADAA04EFFB50E7A590DF3912F"/>
                </w:placeholder>
                <w:temporary/>
                <w:showingPlcHdr/>
              </w:sdtPr>
              <w:sdtContent>
                <w:r w:rsidR="009035F5" w:rsidRPr="00FC1052">
                  <w:rPr>
                    <w:b/>
                    <w:bCs/>
                  </w:rPr>
                  <w:t>Tuesday</w:t>
                </w:r>
              </w:sdtContent>
            </w:sdt>
          </w:p>
        </w:tc>
        <w:tc>
          <w:tcPr>
            <w:tcW w:w="2055" w:type="dxa"/>
          </w:tcPr>
          <w:p w14:paraId="74F39E4C" w14:textId="77777777" w:rsidR="002F6E35" w:rsidRPr="00FC1052" w:rsidRDefault="00000000">
            <w:pPr>
              <w:pStyle w:val="Days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684429625"/>
                <w:placeholder>
                  <w:docPart w:val="061B390B15A94F73B504ECD12E32798C"/>
                </w:placeholder>
                <w:temporary/>
                <w:showingPlcHdr/>
              </w:sdtPr>
              <w:sdtContent>
                <w:r w:rsidR="009035F5" w:rsidRPr="00FC1052">
                  <w:rPr>
                    <w:b/>
                    <w:bCs/>
                  </w:rPr>
                  <w:t>Wednesday</w:t>
                </w:r>
              </w:sdtContent>
            </w:sdt>
          </w:p>
        </w:tc>
        <w:tc>
          <w:tcPr>
            <w:tcW w:w="2055" w:type="dxa"/>
          </w:tcPr>
          <w:p w14:paraId="410CB2F5" w14:textId="77777777" w:rsidR="002F6E35" w:rsidRPr="00FC1052" w:rsidRDefault="00000000">
            <w:pPr>
              <w:pStyle w:val="Days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188375605"/>
                <w:placeholder>
                  <w:docPart w:val="7C8449CB87224FDDAD12E2E7E17BCC84"/>
                </w:placeholder>
                <w:temporary/>
                <w:showingPlcHdr/>
              </w:sdtPr>
              <w:sdtContent>
                <w:r w:rsidR="009035F5" w:rsidRPr="00FC1052">
                  <w:rPr>
                    <w:b/>
                    <w:bCs/>
                  </w:rPr>
                  <w:t>Thursday</w:t>
                </w:r>
              </w:sdtContent>
            </w:sdt>
          </w:p>
        </w:tc>
        <w:tc>
          <w:tcPr>
            <w:tcW w:w="2055" w:type="dxa"/>
          </w:tcPr>
          <w:p w14:paraId="1F3A49D5" w14:textId="77777777" w:rsidR="002F6E35" w:rsidRPr="00FC1052" w:rsidRDefault="00000000">
            <w:pPr>
              <w:pStyle w:val="Days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1991825489"/>
                <w:placeholder>
                  <w:docPart w:val="0B10A1ED775C47A78F88FA8BA99818D8"/>
                </w:placeholder>
                <w:temporary/>
                <w:showingPlcHdr/>
              </w:sdtPr>
              <w:sdtContent>
                <w:r w:rsidR="009035F5" w:rsidRPr="00FC1052">
                  <w:rPr>
                    <w:b/>
                    <w:bCs/>
                  </w:rPr>
                  <w:t>Friday</w:t>
                </w:r>
              </w:sdtContent>
            </w:sdt>
          </w:p>
        </w:tc>
        <w:tc>
          <w:tcPr>
            <w:tcW w:w="2055" w:type="dxa"/>
          </w:tcPr>
          <w:p w14:paraId="1A2F2847" w14:textId="77777777" w:rsidR="002F6E35" w:rsidRPr="00FC1052" w:rsidRDefault="00000000">
            <w:pPr>
              <w:pStyle w:val="Days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115736794"/>
                <w:placeholder>
                  <w:docPart w:val="74DDA8033CE24096A36C4D440854B575"/>
                </w:placeholder>
                <w:temporary/>
                <w:showingPlcHdr/>
              </w:sdtPr>
              <w:sdtContent>
                <w:r w:rsidR="009035F5" w:rsidRPr="00FC1052">
                  <w:rPr>
                    <w:b/>
                    <w:bCs/>
                  </w:rPr>
                  <w:t>Saturday</w:t>
                </w:r>
              </w:sdtContent>
            </w:sdt>
          </w:p>
        </w:tc>
      </w:tr>
      <w:tr w:rsidR="002F6E35" w:rsidRPr="00FC1052" w14:paraId="6D0A4EDC" w14:textId="77777777" w:rsidTr="00D82DC7">
        <w:trPr>
          <w:trHeight w:val="315"/>
        </w:trPr>
        <w:tc>
          <w:tcPr>
            <w:tcW w:w="2062" w:type="dxa"/>
            <w:tcBorders>
              <w:bottom w:val="nil"/>
            </w:tcBorders>
          </w:tcPr>
          <w:p w14:paraId="23EFCA60" w14:textId="6EBFF3B2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</w:t>
            </w:r>
          </w:p>
        </w:tc>
        <w:tc>
          <w:tcPr>
            <w:tcW w:w="2047" w:type="dxa"/>
            <w:tcBorders>
              <w:bottom w:val="nil"/>
            </w:tcBorders>
          </w:tcPr>
          <w:p w14:paraId="413382D7" w14:textId="54F4D3DF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</w:t>
            </w:r>
          </w:p>
        </w:tc>
        <w:tc>
          <w:tcPr>
            <w:tcW w:w="2055" w:type="dxa"/>
            <w:tcBorders>
              <w:bottom w:val="nil"/>
            </w:tcBorders>
          </w:tcPr>
          <w:p w14:paraId="702F5442" w14:textId="4F70F48B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3</w:t>
            </w:r>
          </w:p>
        </w:tc>
        <w:tc>
          <w:tcPr>
            <w:tcW w:w="2055" w:type="dxa"/>
            <w:tcBorders>
              <w:bottom w:val="nil"/>
            </w:tcBorders>
          </w:tcPr>
          <w:p w14:paraId="62C0663B" w14:textId="3B624CDE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4</w:t>
            </w:r>
          </w:p>
        </w:tc>
        <w:tc>
          <w:tcPr>
            <w:tcW w:w="2055" w:type="dxa"/>
            <w:tcBorders>
              <w:bottom w:val="nil"/>
            </w:tcBorders>
          </w:tcPr>
          <w:p w14:paraId="0A1EC1D3" w14:textId="452BA85B" w:rsidR="002F6E35" w:rsidRPr="00AE0C71" w:rsidRDefault="00B517FD" w:rsidP="00846C04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5</w:t>
            </w:r>
          </w:p>
        </w:tc>
        <w:tc>
          <w:tcPr>
            <w:tcW w:w="2055" w:type="dxa"/>
            <w:tcBorders>
              <w:bottom w:val="nil"/>
            </w:tcBorders>
          </w:tcPr>
          <w:p w14:paraId="58FE6DB4" w14:textId="36E67E61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6</w:t>
            </w:r>
          </w:p>
        </w:tc>
        <w:tc>
          <w:tcPr>
            <w:tcW w:w="2055" w:type="dxa"/>
            <w:tcBorders>
              <w:bottom w:val="nil"/>
            </w:tcBorders>
          </w:tcPr>
          <w:p w14:paraId="33C3791E" w14:textId="438B287A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7</w:t>
            </w:r>
          </w:p>
        </w:tc>
      </w:tr>
      <w:tr w:rsidR="002F6E35" w:rsidRPr="00FC1052" w14:paraId="61E80B22" w14:textId="77777777" w:rsidTr="00D82DC7">
        <w:trPr>
          <w:trHeight w:hRule="exact" w:val="1170"/>
        </w:trPr>
        <w:tc>
          <w:tcPr>
            <w:tcW w:w="2062" w:type="dxa"/>
            <w:tcBorders>
              <w:top w:val="nil"/>
              <w:bottom w:val="single" w:sz="6" w:space="0" w:color="BFBFBF" w:themeColor="background1" w:themeShade="BF"/>
            </w:tcBorders>
          </w:tcPr>
          <w:p w14:paraId="3F803B64" w14:textId="79841829" w:rsidR="007D3451" w:rsidRPr="00AE0C71" w:rsidRDefault="00B978E8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that I may </w:t>
            </w:r>
            <w:r w:rsidR="00FF3DF6">
              <w:rPr>
                <w:rFonts w:cstheme="minorHAnsi"/>
                <w:sz w:val="22"/>
                <w:szCs w:val="22"/>
              </w:rPr>
              <w:t xml:space="preserve">be </w:t>
            </w:r>
            <w:r w:rsidR="00D145D6">
              <w:rPr>
                <w:rFonts w:cstheme="minorHAnsi"/>
                <w:sz w:val="22"/>
                <w:szCs w:val="22"/>
              </w:rPr>
              <w:t>transformed &amp;</w:t>
            </w:r>
            <w:r w:rsidR="00FF3DF6">
              <w:rPr>
                <w:rFonts w:cstheme="minorHAnsi"/>
                <w:sz w:val="22"/>
                <w:szCs w:val="22"/>
              </w:rPr>
              <w:t xml:space="preserve"> </w:t>
            </w:r>
            <w:r>
              <w:rPr>
                <w:rFonts w:cstheme="minorHAnsi"/>
                <w:sz w:val="22"/>
                <w:szCs w:val="22"/>
              </w:rPr>
              <w:t xml:space="preserve">discern </w:t>
            </w:r>
            <w:r w:rsidR="00FF3DF6">
              <w:rPr>
                <w:rFonts w:cstheme="minorHAnsi"/>
                <w:sz w:val="22"/>
                <w:szCs w:val="22"/>
              </w:rPr>
              <w:t>God’s will.</w:t>
            </w:r>
            <w:r>
              <w:rPr>
                <w:rFonts w:cstheme="minorHAnsi"/>
                <w:sz w:val="22"/>
                <w:szCs w:val="22"/>
              </w:rPr>
              <w:t xml:space="preserve"> </w:t>
            </w:r>
            <w:r w:rsidR="000920B6" w:rsidRPr="00852D9D">
              <w:rPr>
                <w:rFonts w:cstheme="minorHAnsi"/>
                <w:sz w:val="20"/>
                <w:szCs w:val="20"/>
              </w:rPr>
              <w:t>Romans 12:2</w:t>
            </w:r>
          </w:p>
        </w:tc>
        <w:tc>
          <w:tcPr>
            <w:tcW w:w="2047" w:type="dxa"/>
            <w:tcBorders>
              <w:top w:val="nil"/>
              <w:bottom w:val="single" w:sz="6" w:space="0" w:color="BFBFBF" w:themeColor="background1" w:themeShade="BF"/>
            </w:tcBorders>
          </w:tcPr>
          <w:p w14:paraId="1DAA2893" w14:textId="31807FCC" w:rsidR="00D145D6" w:rsidRDefault="00E8765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we will weigh </w:t>
            </w:r>
            <w:r w:rsidR="0055772B">
              <w:rPr>
                <w:rFonts w:cstheme="minorHAnsi"/>
                <w:sz w:val="22"/>
                <w:szCs w:val="22"/>
              </w:rPr>
              <w:t>prophe</w:t>
            </w:r>
            <w:r w:rsidR="00DA0A97">
              <w:rPr>
                <w:rFonts w:cstheme="minorHAnsi"/>
                <w:sz w:val="22"/>
                <w:szCs w:val="22"/>
              </w:rPr>
              <w:t>ts</w:t>
            </w:r>
            <w:r w:rsidR="000C2415">
              <w:rPr>
                <w:rFonts w:cstheme="minorHAnsi"/>
                <w:sz w:val="22"/>
                <w:szCs w:val="22"/>
              </w:rPr>
              <w:t xml:space="preserve"> carefully</w:t>
            </w:r>
            <w:r w:rsidR="0055772B">
              <w:rPr>
                <w:rFonts w:cstheme="minorHAnsi"/>
                <w:sz w:val="22"/>
                <w:szCs w:val="22"/>
              </w:rPr>
              <w:t xml:space="preserve">. </w:t>
            </w:r>
          </w:p>
          <w:p w14:paraId="3E8C18D8" w14:textId="77777777" w:rsidR="00F24FB1" w:rsidRDefault="00F24FB1">
            <w:pPr>
              <w:rPr>
                <w:rFonts w:cstheme="minorHAnsi"/>
                <w:sz w:val="20"/>
                <w:szCs w:val="20"/>
              </w:rPr>
            </w:pPr>
          </w:p>
          <w:p w14:paraId="357353B4" w14:textId="0695DEAC" w:rsidR="00101775" w:rsidRPr="00852D9D" w:rsidRDefault="001F2130">
            <w:pPr>
              <w:rPr>
                <w:rFonts w:cstheme="minorHAnsi"/>
                <w:sz w:val="20"/>
                <w:szCs w:val="20"/>
              </w:rPr>
            </w:pPr>
            <w:r w:rsidRPr="00852D9D">
              <w:rPr>
                <w:rFonts w:cstheme="minorHAnsi"/>
                <w:sz w:val="20"/>
                <w:szCs w:val="20"/>
              </w:rPr>
              <w:t>1 Corinthians 14:29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8A10F8B" w14:textId="0770AF32" w:rsidR="00DA0A97" w:rsidRDefault="00B06B9E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we remain peace</w:t>
            </w:r>
            <w:r w:rsidR="00B24F8C">
              <w:rPr>
                <w:rFonts w:cstheme="minorHAnsi"/>
                <w:sz w:val="22"/>
                <w:szCs w:val="22"/>
              </w:rPr>
              <w:t>ful</w:t>
            </w:r>
            <w:r>
              <w:rPr>
                <w:rFonts w:cstheme="minorHAnsi"/>
                <w:sz w:val="22"/>
                <w:szCs w:val="22"/>
              </w:rPr>
              <w:t xml:space="preserve"> &amp; orderly in God’s sight.</w:t>
            </w:r>
          </w:p>
          <w:p w14:paraId="245EFB35" w14:textId="3FAD5BA1" w:rsidR="003A12A9" w:rsidRPr="00852D9D" w:rsidRDefault="001F2130">
            <w:pPr>
              <w:rPr>
                <w:rFonts w:cstheme="minorHAnsi"/>
                <w:sz w:val="20"/>
                <w:szCs w:val="20"/>
              </w:rPr>
            </w:pPr>
            <w:r w:rsidRPr="00852D9D">
              <w:rPr>
                <w:rFonts w:cstheme="minorHAnsi"/>
                <w:sz w:val="20"/>
                <w:szCs w:val="20"/>
              </w:rPr>
              <w:t>1 Corinthians 14:33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81BB81E" w14:textId="7CA1F517" w:rsidR="00FB05B0" w:rsidRPr="00FB05B0" w:rsidRDefault="00D8198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that we can discern</w:t>
            </w:r>
            <w:r w:rsidR="003B4FB5">
              <w:rPr>
                <w:rFonts w:cstheme="minorHAnsi"/>
                <w:sz w:val="22"/>
                <w:szCs w:val="22"/>
              </w:rPr>
              <w:t xml:space="preserve"> through the Holy Spirit.</w:t>
            </w:r>
          </w:p>
          <w:p w14:paraId="6AD7D96C" w14:textId="3A682337" w:rsidR="00B9527D" w:rsidRPr="00852D9D" w:rsidRDefault="00082F2F">
            <w:pPr>
              <w:rPr>
                <w:rFonts w:cstheme="minorHAnsi"/>
                <w:sz w:val="20"/>
                <w:szCs w:val="20"/>
              </w:rPr>
            </w:pPr>
            <w:r w:rsidRPr="00852D9D">
              <w:rPr>
                <w:rFonts w:cstheme="minorHAnsi"/>
                <w:sz w:val="20"/>
                <w:szCs w:val="20"/>
              </w:rPr>
              <w:t>1 Corinthians 2:14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647D8CA" w14:textId="70F0AF4D" w:rsidR="00A35D24" w:rsidRDefault="00CF3AE9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that God’s anointing </w:t>
            </w:r>
            <w:r w:rsidR="00C5490E">
              <w:rPr>
                <w:rFonts w:cstheme="minorHAnsi"/>
                <w:sz w:val="22"/>
                <w:szCs w:val="22"/>
              </w:rPr>
              <w:t>remains</w:t>
            </w:r>
            <w:r>
              <w:rPr>
                <w:rFonts w:cstheme="minorHAnsi"/>
                <w:sz w:val="22"/>
                <w:szCs w:val="22"/>
              </w:rPr>
              <w:t xml:space="preserve"> real in us.</w:t>
            </w:r>
          </w:p>
          <w:p w14:paraId="75BCF4C6" w14:textId="4C1C5724" w:rsidR="00500BB2" w:rsidRPr="00A20F5F" w:rsidRDefault="00082F2F">
            <w:pPr>
              <w:rPr>
                <w:rFonts w:cstheme="minorHAnsi"/>
                <w:sz w:val="20"/>
                <w:szCs w:val="20"/>
              </w:rPr>
            </w:pPr>
            <w:r w:rsidRPr="00A20F5F">
              <w:rPr>
                <w:rFonts w:cstheme="minorHAnsi"/>
                <w:sz w:val="20"/>
                <w:szCs w:val="20"/>
              </w:rPr>
              <w:t>1 John 2:27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755F119" w14:textId="5F078C81" w:rsidR="00A35D24" w:rsidRDefault="00724BE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we </w:t>
            </w:r>
            <w:r w:rsidR="0062599E">
              <w:rPr>
                <w:rFonts w:cstheme="minorHAnsi"/>
                <w:sz w:val="22"/>
                <w:szCs w:val="22"/>
              </w:rPr>
              <w:t>remain</w:t>
            </w:r>
            <w:r>
              <w:rPr>
                <w:rFonts w:cstheme="minorHAnsi"/>
                <w:sz w:val="22"/>
                <w:szCs w:val="22"/>
              </w:rPr>
              <w:t xml:space="preserve"> like Christ when he appears.</w:t>
            </w:r>
          </w:p>
          <w:p w14:paraId="6D074989" w14:textId="3D54BFFC" w:rsidR="00D358CE" w:rsidRPr="00A20F5F" w:rsidRDefault="00082F2F">
            <w:pPr>
              <w:rPr>
                <w:rFonts w:cstheme="minorHAnsi"/>
                <w:sz w:val="20"/>
                <w:szCs w:val="20"/>
              </w:rPr>
            </w:pPr>
            <w:r w:rsidRPr="00A20F5F">
              <w:rPr>
                <w:rFonts w:cstheme="minorHAnsi"/>
                <w:sz w:val="20"/>
                <w:szCs w:val="20"/>
              </w:rPr>
              <w:t>1 John</w:t>
            </w:r>
            <w:r w:rsidR="00DD4AFF" w:rsidRPr="00A20F5F">
              <w:rPr>
                <w:rFonts w:cstheme="minorHAnsi"/>
                <w:sz w:val="20"/>
                <w:szCs w:val="20"/>
              </w:rPr>
              <w:t xml:space="preserve"> 3:2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F64900F" w14:textId="1E125FEC" w:rsidR="00A35D24" w:rsidRDefault="0094364C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we </w:t>
            </w:r>
            <w:r w:rsidR="000C2C99">
              <w:rPr>
                <w:rFonts w:cstheme="minorHAnsi"/>
                <w:sz w:val="22"/>
                <w:szCs w:val="22"/>
              </w:rPr>
              <w:t>can test and discern true prophets.</w:t>
            </w:r>
          </w:p>
          <w:p w14:paraId="4B9D057B" w14:textId="370F4205" w:rsidR="00D358CE" w:rsidRPr="00A20F5F" w:rsidRDefault="00DD4AFF">
            <w:pPr>
              <w:rPr>
                <w:rFonts w:cstheme="minorHAnsi"/>
                <w:sz w:val="20"/>
                <w:szCs w:val="20"/>
              </w:rPr>
            </w:pPr>
            <w:r w:rsidRPr="00A20F5F">
              <w:rPr>
                <w:rFonts w:cstheme="minorHAnsi"/>
                <w:sz w:val="20"/>
                <w:szCs w:val="20"/>
              </w:rPr>
              <w:t>1 John 4:1</w:t>
            </w:r>
          </w:p>
        </w:tc>
      </w:tr>
      <w:tr w:rsidR="002F6E35" w:rsidRPr="00FC1052" w14:paraId="1C08429C" w14:textId="77777777" w:rsidTr="00D82DC7">
        <w:tc>
          <w:tcPr>
            <w:tcW w:w="2062" w:type="dxa"/>
            <w:tcBorders>
              <w:top w:val="single" w:sz="6" w:space="0" w:color="BFBFBF" w:themeColor="background1" w:themeShade="BF"/>
              <w:bottom w:val="nil"/>
            </w:tcBorders>
          </w:tcPr>
          <w:p w14:paraId="1E00142F" w14:textId="4C9CB6F9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8</w:t>
            </w:r>
          </w:p>
        </w:tc>
        <w:tc>
          <w:tcPr>
            <w:tcW w:w="2047" w:type="dxa"/>
            <w:tcBorders>
              <w:top w:val="single" w:sz="6" w:space="0" w:color="BFBFBF" w:themeColor="background1" w:themeShade="BF"/>
              <w:bottom w:val="nil"/>
            </w:tcBorders>
          </w:tcPr>
          <w:p w14:paraId="04131A15" w14:textId="33244274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9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6BDC4449" w14:textId="19F12914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10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7C34883F" w14:textId="448849F7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11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65BD01A" w14:textId="44454B9F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12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B4B28A0" w14:textId="1EFA57FE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13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D6237EC" w14:textId="169FF788" w:rsidR="002F6E35" w:rsidRPr="00AE0C71" w:rsidRDefault="00B517FD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14</w:t>
            </w:r>
          </w:p>
        </w:tc>
      </w:tr>
      <w:tr w:rsidR="002F6E35" w:rsidRPr="00FC1052" w14:paraId="39A1B39C" w14:textId="77777777" w:rsidTr="00D82DC7">
        <w:trPr>
          <w:trHeight w:hRule="exact" w:val="1260"/>
        </w:trPr>
        <w:tc>
          <w:tcPr>
            <w:tcW w:w="2062" w:type="dxa"/>
            <w:tcBorders>
              <w:top w:val="nil"/>
              <w:bottom w:val="single" w:sz="6" w:space="0" w:color="BFBFBF" w:themeColor="background1" w:themeShade="BF"/>
            </w:tcBorders>
          </w:tcPr>
          <w:p w14:paraId="5B4F68CF" w14:textId="31CFD670" w:rsidR="00A20F5F" w:rsidRPr="007E41AC" w:rsidRDefault="0095473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for discern</w:t>
            </w:r>
            <w:r w:rsidR="00112791">
              <w:rPr>
                <w:rFonts w:cstheme="minorHAnsi"/>
                <w:sz w:val="22"/>
                <w:szCs w:val="22"/>
              </w:rPr>
              <w:t>-</w:t>
            </w:r>
            <w:proofErr w:type="spellStart"/>
            <w:r>
              <w:rPr>
                <w:rFonts w:cstheme="minorHAnsi"/>
                <w:sz w:val="22"/>
                <w:szCs w:val="22"/>
              </w:rPr>
              <w:t>ment</w:t>
            </w:r>
            <w:proofErr w:type="spellEnd"/>
            <w:r w:rsidR="00112791">
              <w:rPr>
                <w:rFonts w:cstheme="minorHAnsi"/>
                <w:sz w:val="22"/>
                <w:szCs w:val="22"/>
              </w:rPr>
              <w:t xml:space="preserve"> </w:t>
            </w:r>
            <w:r w:rsidR="00795667">
              <w:rPr>
                <w:rFonts w:cstheme="minorHAnsi"/>
                <w:sz w:val="22"/>
                <w:szCs w:val="22"/>
              </w:rPr>
              <w:t>to</w:t>
            </w:r>
            <w:r w:rsidR="00112791">
              <w:rPr>
                <w:rFonts w:cstheme="minorHAnsi"/>
                <w:sz w:val="22"/>
                <w:szCs w:val="22"/>
              </w:rPr>
              <w:t xml:space="preserve"> administer</w:t>
            </w:r>
            <w:r w:rsidR="00C9590D">
              <w:rPr>
                <w:rFonts w:cstheme="minorHAnsi"/>
                <w:sz w:val="22"/>
                <w:szCs w:val="22"/>
              </w:rPr>
              <w:t xml:space="preserve"> </w:t>
            </w:r>
            <w:r w:rsidR="00112791">
              <w:rPr>
                <w:rFonts w:cstheme="minorHAnsi"/>
                <w:sz w:val="22"/>
                <w:szCs w:val="22"/>
              </w:rPr>
              <w:t>judgement</w:t>
            </w:r>
            <w:r w:rsidR="0063541E">
              <w:rPr>
                <w:rFonts w:cstheme="minorHAnsi"/>
                <w:sz w:val="22"/>
                <w:szCs w:val="22"/>
              </w:rPr>
              <w:t>.</w:t>
            </w:r>
            <w:r>
              <w:rPr>
                <w:rFonts w:cstheme="minorHAnsi"/>
                <w:sz w:val="22"/>
                <w:szCs w:val="22"/>
              </w:rPr>
              <w:t xml:space="preserve"> </w:t>
            </w:r>
          </w:p>
          <w:p w14:paraId="03F02767" w14:textId="31A67E7E" w:rsidR="00EE4115" w:rsidRPr="00852D9D" w:rsidRDefault="00DD4AFF">
            <w:pPr>
              <w:rPr>
                <w:rFonts w:cstheme="minorHAnsi"/>
                <w:sz w:val="20"/>
                <w:szCs w:val="20"/>
              </w:rPr>
            </w:pPr>
            <w:r w:rsidRPr="00852D9D">
              <w:rPr>
                <w:rFonts w:cstheme="minorHAnsi"/>
                <w:sz w:val="20"/>
                <w:szCs w:val="20"/>
              </w:rPr>
              <w:t>1 Kings 3:11</w:t>
            </w:r>
          </w:p>
        </w:tc>
        <w:tc>
          <w:tcPr>
            <w:tcW w:w="2047" w:type="dxa"/>
            <w:tcBorders>
              <w:top w:val="nil"/>
              <w:bottom w:val="single" w:sz="6" w:space="0" w:color="BFBFBF" w:themeColor="background1" w:themeShade="BF"/>
            </w:tcBorders>
          </w:tcPr>
          <w:p w14:paraId="75F469F0" w14:textId="67985D90" w:rsidR="006D1086" w:rsidRPr="00C76C25" w:rsidRDefault="00DE480A">
            <w:pPr>
              <w:rPr>
                <w:rFonts w:cstheme="minorHAnsi"/>
                <w:sz w:val="22"/>
                <w:szCs w:val="22"/>
              </w:rPr>
            </w:pPr>
            <w:r w:rsidRPr="00C76C25">
              <w:rPr>
                <w:rFonts w:cstheme="minorHAnsi"/>
                <w:sz w:val="22"/>
                <w:szCs w:val="22"/>
              </w:rPr>
              <w:t xml:space="preserve">Pray </w:t>
            </w:r>
            <w:r w:rsidR="00C76C25" w:rsidRPr="00C76C25">
              <w:rPr>
                <w:rFonts w:cstheme="minorHAnsi"/>
                <w:sz w:val="22"/>
                <w:szCs w:val="22"/>
              </w:rPr>
              <w:t xml:space="preserve">to </w:t>
            </w:r>
            <w:r w:rsidR="006A27CF">
              <w:rPr>
                <w:rFonts w:cstheme="minorHAnsi"/>
                <w:sz w:val="22"/>
                <w:szCs w:val="22"/>
              </w:rPr>
              <w:t xml:space="preserve">retain </w:t>
            </w:r>
            <w:r w:rsidR="008B2EA4">
              <w:rPr>
                <w:rFonts w:cstheme="minorHAnsi"/>
                <w:sz w:val="22"/>
                <w:szCs w:val="22"/>
              </w:rPr>
              <w:t xml:space="preserve">the </w:t>
            </w:r>
            <w:r w:rsidR="006A27CF">
              <w:rPr>
                <w:rFonts w:cstheme="minorHAnsi"/>
                <w:sz w:val="22"/>
                <w:szCs w:val="22"/>
              </w:rPr>
              <w:t xml:space="preserve">ability </w:t>
            </w:r>
            <w:r w:rsidR="002E48F3">
              <w:rPr>
                <w:rFonts w:cstheme="minorHAnsi"/>
                <w:sz w:val="22"/>
                <w:szCs w:val="22"/>
              </w:rPr>
              <w:t>to discern</w:t>
            </w:r>
            <w:r w:rsidR="00C76C25">
              <w:rPr>
                <w:rFonts w:cstheme="minorHAnsi"/>
                <w:sz w:val="22"/>
                <w:szCs w:val="22"/>
              </w:rPr>
              <w:t xml:space="preserve"> right from wrong</w:t>
            </w:r>
          </w:p>
          <w:p w14:paraId="2F244DE5" w14:textId="0C961D73" w:rsidR="00681D27" w:rsidRPr="00852D9D" w:rsidRDefault="002C248F">
            <w:pPr>
              <w:rPr>
                <w:rFonts w:cstheme="minorHAnsi"/>
                <w:sz w:val="20"/>
                <w:szCs w:val="20"/>
              </w:rPr>
            </w:pPr>
            <w:r w:rsidRPr="00852D9D">
              <w:rPr>
                <w:rFonts w:cstheme="minorHAnsi"/>
                <w:sz w:val="20"/>
                <w:szCs w:val="20"/>
              </w:rPr>
              <w:t>1 Kings 3:9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684F3DE" w14:textId="6B1C3D30" w:rsidR="006D1086" w:rsidRPr="00651CE7" w:rsidRDefault="00651CE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to </w:t>
            </w:r>
            <w:r w:rsidR="004E6DB9">
              <w:rPr>
                <w:rFonts w:cstheme="minorHAnsi"/>
                <w:sz w:val="22"/>
                <w:szCs w:val="22"/>
              </w:rPr>
              <w:t xml:space="preserve">seek </w:t>
            </w:r>
            <w:r w:rsidR="004223AB">
              <w:rPr>
                <w:rFonts w:cstheme="minorHAnsi"/>
                <w:sz w:val="22"/>
                <w:szCs w:val="22"/>
              </w:rPr>
              <w:t xml:space="preserve">and </w:t>
            </w:r>
            <w:r w:rsidR="004E6DB9">
              <w:rPr>
                <w:rFonts w:cstheme="minorHAnsi"/>
                <w:sz w:val="22"/>
                <w:szCs w:val="22"/>
              </w:rPr>
              <w:t xml:space="preserve">acquire </w:t>
            </w:r>
            <w:r w:rsidR="004223AB">
              <w:rPr>
                <w:rFonts w:cstheme="minorHAnsi"/>
                <w:sz w:val="22"/>
                <w:szCs w:val="22"/>
              </w:rPr>
              <w:t xml:space="preserve">wisdom &amp; </w:t>
            </w:r>
            <w:r w:rsidR="004E6DB9">
              <w:rPr>
                <w:rFonts w:cstheme="minorHAnsi"/>
                <w:sz w:val="22"/>
                <w:szCs w:val="22"/>
              </w:rPr>
              <w:t>knowledge</w:t>
            </w:r>
            <w:r w:rsidR="00A56B61">
              <w:rPr>
                <w:rFonts w:cstheme="minorHAnsi"/>
                <w:sz w:val="22"/>
                <w:szCs w:val="22"/>
              </w:rPr>
              <w:t>.</w:t>
            </w:r>
          </w:p>
          <w:p w14:paraId="1ECD1BDE" w14:textId="3C911FFD" w:rsidR="00681D27" w:rsidRPr="00852D9D" w:rsidRDefault="002C248F">
            <w:pPr>
              <w:rPr>
                <w:rFonts w:cstheme="minorHAnsi"/>
                <w:sz w:val="20"/>
                <w:szCs w:val="20"/>
              </w:rPr>
            </w:pPr>
            <w:r w:rsidRPr="00852D9D">
              <w:rPr>
                <w:rFonts w:cstheme="minorHAnsi"/>
                <w:sz w:val="20"/>
                <w:szCs w:val="20"/>
              </w:rPr>
              <w:t>Proverbs 18:15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72E1826" w14:textId="5C65A9DB" w:rsidR="006D1086" w:rsidRPr="00C66015" w:rsidRDefault="00B6411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we remain s</w:t>
            </w:r>
            <w:r w:rsidR="00F24FB1">
              <w:rPr>
                <w:rFonts w:cstheme="minorHAnsi"/>
                <w:sz w:val="22"/>
                <w:szCs w:val="22"/>
              </w:rPr>
              <w:t>teadfast in obeying God.</w:t>
            </w:r>
          </w:p>
          <w:p w14:paraId="3DB2C6AD" w14:textId="1A0FB20B" w:rsidR="00681D27" w:rsidRPr="00852D9D" w:rsidRDefault="00A5531F">
            <w:pPr>
              <w:rPr>
                <w:rFonts w:cstheme="minorHAnsi"/>
                <w:sz w:val="20"/>
                <w:szCs w:val="20"/>
              </w:rPr>
            </w:pPr>
            <w:r w:rsidRPr="00852D9D">
              <w:rPr>
                <w:rFonts w:cstheme="minorHAnsi"/>
                <w:sz w:val="20"/>
                <w:szCs w:val="20"/>
              </w:rPr>
              <w:t>Psalm 119:5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6EA29BF" w14:textId="23FAFC3C" w:rsidR="0056415C" w:rsidRPr="00F24FB1" w:rsidRDefault="00A53C05" w:rsidP="000D502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we can tes</w:t>
            </w:r>
            <w:r w:rsidR="00BA18F3">
              <w:rPr>
                <w:rFonts w:cstheme="minorHAnsi"/>
                <w:sz w:val="22"/>
                <w:szCs w:val="22"/>
              </w:rPr>
              <w:t>t, discern &amp;</w:t>
            </w:r>
            <w:r w:rsidR="00B26DB4">
              <w:rPr>
                <w:rFonts w:cstheme="minorHAnsi"/>
                <w:sz w:val="22"/>
                <w:szCs w:val="22"/>
              </w:rPr>
              <w:t xml:space="preserve"> hold</w:t>
            </w:r>
            <w:r w:rsidR="00E24169">
              <w:rPr>
                <w:rFonts w:cstheme="minorHAnsi"/>
                <w:sz w:val="22"/>
                <w:szCs w:val="22"/>
              </w:rPr>
              <w:t xml:space="preserve"> to</w:t>
            </w:r>
            <w:r w:rsidR="00B26DB4">
              <w:rPr>
                <w:rFonts w:cstheme="minorHAnsi"/>
                <w:sz w:val="22"/>
                <w:szCs w:val="22"/>
              </w:rPr>
              <w:t xml:space="preserve"> good </w:t>
            </w:r>
            <w:r w:rsidR="009B26A1">
              <w:rPr>
                <w:rFonts w:cstheme="minorHAnsi"/>
                <w:sz w:val="22"/>
                <w:szCs w:val="22"/>
              </w:rPr>
              <w:t>prophesying</w:t>
            </w:r>
            <w:r w:rsidR="00B26DB4">
              <w:rPr>
                <w:rFonts w:cstheme="minorHAnsi"/>
                <w:sz w:val="22"/>
                <w:szCs w:val="22"/>
              </w:rPr>
              <w:t>.</w:t>
            </w:r>
          </w:p>
          <w:p w14:paraId="0E7CA913" w14:textId="2277544F" w:rsidR="00681D27" w:rsidRPr="00852D9D" w:rsidRDefault="00A5531F" w:rsidP="000D5021">
            <w:pPr>
              <w:rPr>
                <w:rFonts w:cstheme="minorHAnsi"/>
                <w:sz w:val="20"/>
                <w:szCs w:val="20"/>
              </w:rPr>
            </w:pPr>
            <w:r w:rsidRPr="00852D9D">
              <w:rPr>
                <w:rFonts w:cstheme="minorHAnsi"/>
                <w:sz w:val="20"/>
                <w:szCs w:val="20"/>
              </w:rPr>
              <w:t xml:space="preserve">1Thessalonians </w:t>
            </w:r>
            <w:r w:rsidRPr="0056415C">
              <w:rPr>
                <w:rFonts w:cstheme="minorHAnsi"/>
              </w:rPr>
              <w:t>5:21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C3E616A" w14:textId="74A383A5" w:rsidR="008332AF" w:rsidRPr="002A0A2B" w:rsidRDefault="00B1442E" w:rsidP="00211AA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to</w:t>
            </w:r>
            <w:r w:rsidR="00F5496F">
              <w:rPr>
                <w:rFonts w:cstheme="minorHAnsi"/>
                <w:sz w:val="22"/>
                <w:szCs w:val="22"/>
              </w:rPr>
              <w:t xml:space="preserve"> keep</w:t>
            </w:r>
            <w:r>
              <w:rPr>
                <w:rFonts w:cstheme="minorHAnsi"/>
                <w:sz w:val="22"/>
                <w:szCs w:val="22"/>
              </w:rPr>
              <w:t xml:space="preserve"> good sense and</w:t>
            </w:r>
            <w:r w:rsidR="00F5496F">
              <w:rPr>
                <w:rFonts w:cstheme="minorHAnsi"/>
                <w:sz w:val="22"/>
                <w:szCs w:val="22"/>
              </w:rPr>
              <w:t xml:space="preserve"> under-standing.</w:t>
            </w:r>
          </w:p>
          <w:p w14:paraId="5F6F09A7" w14:textId="26D248C4" w:rsidR="00681D27" w:rsidRPr="00852D9D" w:rsidRDefault="00E6202E" w:rsidP="00211AA3">
            <w:pPr>
              <w:rPr>
                <w:rFonts w:cstheme="minorHAnsi"/>
                <w:sz w:val="20"/>
                <w:szCs w:val="20"/>
              </w:rPr>
            </w:pPr>
            <w:r w:rsidRPr="00852D9D">
              <w:rPr>
                <w:rFonts w:cstheme="minorHAnsi"/>
                <w:sz w:val="20"/>
                <w:szCs w:val="20"/>
              </w:rPr>
              <w:t>Proverbs 15:21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608EF0A" w14:textId="435F1CA7" w:rsidR="008332AF" w:rsidRPr="00F5496F" w:rsidRDefault="000165BA" w:rsidP="00D24B90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</w:t>
            </w:r>
            <w:r w:rsidR="000F44CA">
              <w:rPr>
                <w:rFonts w:cstheme="minorHAnsi"/>
                <w:sz w:val="22"/>
                <w:szCs w:val="22"/>
              </w:rPr>
              <w:t>ray wee keep the faith of God</w:t>
            </w:r>
            <w:r w:rsidR="00E83C78">
              <w:rPr>
                <w:rFonts w:cstheme="minorHAnsi"/>
                <w:sz w:val="22"/>
                <w:szCs w:val="22"/>
              </w:rPr>
              <w:t xml:space="preserve"> </w:t>
            </w:r>
            <w:r w:rsidR="00C91FD3">
              <w:rPr>
                <w:rFonts w:cstheme="minorHAnsi"/>
                <w:sz w:val="22"/>
                <w:szCs w:val="22"/>
              </w:rPr>
              <w:t xml:space="preserve">all </w:t>
            </w:r>
            <w:r w:rsidR="00EB2C61">
              <w:rPr>
                <w:rFonts w:cstheme="minorHAnsi"/>
                <w:sz w:val="22"/>
                <w:szCs w:val="22"/>
              </w:rPr>
              <w:t>though</w:t>
            </w:r>
            <w:r w:rsidR="00E83C78">
              <w:rPr>
                <w:rFonts w:cstheme="minorHAnsi"/>
                <w:sz w:val="22"/>
                <w:szCs w:val="22"/>
              </w:rPr>
              <w:t xml:space="preserve"> our lives.</w:t>
            </w:r>
          </w:p>
          <w:p w14:paraId="41D23E02" w14:textId="302C1406" w:rsidR="00816B95" w:rsidRPr="00852D9D" w:rsidRDefault="00E6202E" w:rsidP="00D24B90">
            <w:pPr>
              <w:rPr>
                <w:rFonts w:cstheme="minorHAnsi"/>
                <w:sz w:val="20"/>
                <w:szCs w:val="20"/>
              </w:rPr>
            </w:pPr>
            <w:r w:rsidRPr="00852D9D">
              <w:rPr>
                <w:rFonts w:cstheme="minorHAnsi"/>
                <w:sz w:val="20"/>
                <w:szCs w:val="20"/>
              </w:rPr>
              <w:t>1 Timothy 4:1</w:t>
            </w:r>
          </w:p>
        </w:tc>
      </w:tr>
      <w:tr w:rsidR="002F6E35" w:rsidRPr="00FC1052" w14:paraId="5449010B" w14:textId="77777777" w:rsidTr="00D82DC7">
        <w:tc>
          <w:tcPr>
            <w:tcW w:w="2062" w:type="dxa"/>
            <w:tcBorders>
              <w:top w:val="single" w:sz="6" w:space="0" w:color="BFBFBF" w:themeColor="background1" w:themeShade="BF"/>
              <w:bottom w:val="nil"/>
            </w:tcBorders>
          </w:tcPr>
          <w:p w14:paraId="0B743C32" w14:textId="5CB8EA6C" w:rsidR="002F6E35" w:rsidRPr="00AE0C71" w:rsidRDefault="001D139C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15</w:t>
            </w:r>
          </w:p>
        </w:tc>
        <w:tc>
          <w:tcPr>
            <w:tcW w:w="2047" w:type="dxa"/>
            <w:tcBorders>
              <w:top w:val="single" w:sz="6" w:space="0" w:color="BFBFBF" w:themeColor="background1" w:themeShade="BF"/>
              <w:bottom w:val="nil"/>
            </w:tcBorders>
          </w:tcPr>
          <w:p w14:paraId="0535F973" w14:textId="2EFA2603" w:rsidR="002F6E35" w:rsidRPr="00AE0C71" w:rsidRDefault="001D139C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16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2AF557F" w14:textId="4F9572BB" w:rsidR="002F6E35" w:rsidRPr="00AE0C71" w:rsidRDefault="001D139C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17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B6F9CC4" w14:textId="6BDA08DD" w:rsidR="002F6E35" w:rsidRPr="00AE0C71" w:rsidRDefault="001D139C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18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3DDC474" w14:textId="6F30B4D1" w:rsidR="002F6E35" w:rsidRPr="00AE0C71" w:rsidRDefault="001D139C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19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DC657EE" w14:textId="18D2ABD8" w:rsidR="002F6E35" w:rsidRPr="00AE0C71" w:rsidRDefault="001D139C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20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D280B5F" w14:textId="47419420" w:rsidR="002F6E35" w:rsidRPr="00AE0C71" w:rsidRDefault="001D139C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21</w:t>
            </w:r>
          </w:p>
        </w:tc>
      </w:tr>
      <w:tr w:rsidR="00746EA3" w:rsidRPr="00FC1052" w14:paraId="2898B62F" w14:textId="77777777" w:rsidTr="00D82DC7">
        <w:trPr>
          <w:trHeight w:hRule="exact" w:val="1260"/>
        </w:trPr>
        <w:tc>
          <w:tcPr>
            <w:tcW w:w="2062" w:type="dxa"/>
            <w:tcBorders>
              <w:top w:val="nil"/>
              <w:bottom w:val="single" w:sz="6" w:space="0" w:color="BFBFBF" w:themeColor="background1" w:themeShade="BF"/>
            </w:tcBorders>
          </w:tcPr>
          <w:p w14:paraId="0341092F" w14:textId="2A86431C" w:rsidR="00AC197D" w:rsidRPr="00AC197D" w:rsidRDefault="00457746" w:rsidP="00746EA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we</w:t>
            </w:r>
            <w:r w:rsidR="00D3723A">
              <w:rPr>
                <w:rFonts w:cstheme="minorHAnsi"/>
                <w:sz w:val="22"/>
                <w:szCs w:val="22"/>
              </w:rPr>
              <w:t xml:space="preserve"> retain</w:t>
            </w:r>
            <w:r>
              <w:rPr>
                <w:rFonts w:cstheme="minorHAnsi"/>
                <w:sz w:val="22"/>
                <w:szCs w:val="22"/>
              </w:rPr>
              <w:t xml:space="preserve"> understand</w:t>
            </w:r>
            <w:r w:rsidR="00D3723A">
              <w:rPr>
                <w:rFonts w:cstheme="minorHAnsi"/>
                <w:sz w:val="22"/>
                <w:szCs w:val="22"/>
              </w:rPr>
              <w:t xml:space="preserve">ing </w:t>
            </w:r>
            <w:r w:rsidR="00C70FE7">
              <w:rPr>
                <w:rFonts w:cstheme="minorHAnsi"/>
                <w:sz w:val="22"/>
                <w:szCs w:val="22"/>
              </w:rPr>
              <w:t>of God’s</w:t>
            </w:r>
            <w:r>
              <w:rPr>
                <w:rFonts w:cstheme="minorHAnsi"/>
                <w:sz w:val="22"/>
                <w:szCs w:val="22"/>
              </w:rPr>
              <w:t xml:space="preserve"> statu</w:t>
            </w:r>
            <w:r w:rsidR="00D3723A">
              <w:rPr>
                <w:rFonts w:cstheme="minorHAnsi"/>
                <w:sz w:val="22"/>
                <w:szCs w:val="22"/>
              </w:rPr>
              <w:t>tes.</w:t>
            </w:r>
          </w:p>
          <w:p w14:paraId="0FB9F26B" w14:textId="4F802CBC" w:rsidR="00816B95" w:rsidRPr="00FB05B0" w:rsidRDefault="00A20617" w:rsidP="00746EA3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Psalm 119:125</w:t>
            </w:r>
          </w:p>
        </w:tc>
        <w:tc>
          <w:tcPr>
            <w:tcW w:w="2047" w:type="dxa"/>
            <w:tcBorders>
              <w:top w:val="nil"/>
              <w:bottom w:val="single" w:sz="6" w:space="0" w:color="BFBFBF" w:themeColor="background1" w:themeShade="BF"/>
            </w:tcBorders>
          </w:tcPr>
          <w:p w14:paraId="5AECECF2" w14:textId="3761F8A0" w:rsidR="00D3723A" w:rsidRPr="00D3723A" w:rsidRDefault="00F006C1" w:rsidP="00905C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we remain eager to</w:t>
            </w:r>
            <w:r w:rsidR="006B4289">
              <w:rPr>
                <w:rFonts w:cstheme="minorHAnsi"/>
                <w:sz w:val="22"/>
                <w:szCs w:val="22"/>
              </w:rPr>
              <w:t xml:space="preserve"> study the scriptures.</w:t>
            </w:r>
          </w:p>
          <w:p w14:paraId="6B95AA2A" w14:textId="6F062CAD" w:rsidR="00816B95" w:rsidRPr="00FB05B0" w:rsidRDefault="00FB29EB" w:rsidP="00905CD5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Acts 17:11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0C6190C" w14:textId="31C5BB21" w:rsidR="000F5ECE" w:rsidRPr="000F5ECE" w:rsidRDefault="00853302" w:rsidP="00746EA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we </w:t>
            </w:r>
            <w:r w:rsidR="00274E90">
              <w:rPr>
                <w:rFonts w:cstheme="minorHAnsi"/>
                <w:sz w:val="22"/>
                <w:szCs w:val="22"/>
              </w:rPr>
              <w:t xml:space="preserve">keep </w:t>
            </w:r>
            <w:r w:rsidR="004E676E">
              <w:rPr>
                <w:rFonts w:cstheme="minorHAnsi"/>
                <w:sz w:val="22"/>
                <w:szCs w:val="22"/>
              </w:rPr>
              <w:t xml:space="preserve">&amp; </w:t>
            </w:r>
            <w:r w:rsidR="00B31D34">
              <w:rPr>
                <w:rFonts w:cstheme="minorHAnsi"/>
                <w:sz w:val="22"/>
                <w:szCs w:val="22"/>
              </w:rPr>
              <w:t>depend on Christ and his word.</w:t>
            </w:r>
          </w:p>
          <w:p w14:paraId="67AE0F68" w14:textId="5780BC56" w:rsidR="00816B95" w:rsidRPr="00FB05B0" w:rsidRDefault="00FB29EB" w:rsidP="00746EA3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Colossians 2:8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FC2D736" w14:textId="19564A7C" w:rsidR="003008D5" w:rsidRPr="003008D5" w:rsidRDefault="004437BE" w:rsidP="00746EA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for </w:t>
            </w:r>
            <w:r w:rsidR="006B3FEE">
              <w:rPr>
                <w:rFonts w:cstheme="minorHAnsi"/>
                <w:sz w:val="22"/>
                <w:szCs w:val="22"/>
              </w:rPr>
              <w:t xml:space="preserve">wisdom, </w:t>
            </w:r>
            <w:r w:rsidR="0030631E">
              <w:rPr>
                <w:rFonts w:cstheme="minorHAnsi"/>
                <w:sz w:val="22"/>
                <w:szCs w:val="22"/>
              </w:rPr>
              <w:t>knowledge</w:t>
            </w:r>
            <w:r w:rsidR="008201D7">
              <w:rPr>
                <w:rFonts w:cstheme="minorHAnsi"/>
                <w:sz w:val="22"/>
                <w:szCs w:val="22"/>
              </w:rPr>
              <w:t xml:space="preserve"> &amp; </w:t>
            </w:r>
            <w:r w:rsidR="0030631E">
              <w:rPr>
                <w:rFonts w:cstheme="minorHAnsi"/>
                <w:sz w:val="22"/>
                <w:szCs w:val="22"/>
              </w:rPr>
              <w:t>discernment</w:t>
            </w:r>
            <w:r w:rsidR="008201D7">
              <w:rPr>
                <w:rFonts w:cstheme="minorHAnsi"/>
                <w:sz w:val="22"/>
                <w:szCs w:val="22"/>
              </w:rPr>
              <w:t>.</w:t>
            </w:r>
          </w:p>
          <w:p w14:paraId="1B91F641" w14:textId="0F5F8D77" w:rsidR="003454D4" w:rsidRPr="00FB05B0" w:rsidRDefault="00FB29EB" w:rsidP="00746EA3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Daniel 2:21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54DE910E" w14:textId="51A44E08" w:rsidR="008466BE" w:rsidRPr="008466BE" w:rsidRDefault="003D04E8" w:rsidP="00746EA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</w:t>
            </w:r>
            <w:r w:rsidR="00C51DA7">
              <w:rPr>
                <w:rFonts w:cstheme="minorHAnsi"/>
                <w:sz w:val="22"/>
                <w:szCs w:val="22"/>
              </w:rPr>
              <w:t xml:space="preserve">to know </w:t>
            </w:r>
            <w:r w:rsidR="007B66EC">
              <w:rPr>
                <w:rFonts w:cstheme="minorHAnsi"/>
                <w:sz w:val="22"/>
                <w:szCs w:val="22"/>
              </w:rPr>
              <w:t>&amp; appropriately</w:t>
            </w:r>
            <w:r w:rsidR="00D83FAB">
              <w:rPr>
                <w:rFonts w:cstheme="minorHAnsi"/>
                <w:sz w:val="22"/>
                <w:szCs w:val="22"/>
              </w:rPr>
              <w:t xml:space="preserve"> use God’s word</w:t>
            </w:r>
            <w:r w:rsidR="00663FA9">
              <w:rPr>
                <w:rFonts w:cstheme="minorHAnsi"/>
                <w:sz w:val="22"/>
                <w:szCs w:val="22"/>
              </w:rPr>
              <w:t>.</w:t>
            </w:r>
          </w:p>
          <w:p w14:paraId="49A0DD8D" w14:textId="5512FF72" w:rsidR="003454D4" w:rsidRPr="00FB05B0" w:rsidRDefault="00342FD5" w:rsidP="00746EA3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Hebrews 4:12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EABAAAC" w14:textId="3F217FDB" w:rsidR="007B66EC" w:rsidRPr="007B66EC" w:rsidRDefault="00EC1596" w:rsidP="00746EA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</w:t>
            </w:r>
            <w:r w:rsidR="00121FB9">
              <w:rPr>
                <w:rFonts w:cstheme="minorHAnsi"/>
                <w:sz w:val="22"/>
                <w:szCs w:val="22"/>
              </w:rPr>
              <w:t xml:space="preserve">for Godly </w:t>
            </w:r>
            <w:r>
              <w:rPr>
                <w:rFonts w:cstheme="minorHAnsi"/>
                <w:sz w:val="22"/>
                <w:szCs w:val="22"/>
              </w:rPr>
              <w:t>train</w:t>
            </w:r>
            <w:r w:rsidR="00121FB9">
              <w:rPr>
                <w:rFonts w:cstheme="minorHAnsi"/>
                <w:sz w:val="22"/>
                <w:szCs w:val="22"/>
              </w:rPr>
              <w:t>ing</w:t>
            </w:r>
            <w:r>
              <w:rPr>
                <w:rFonts w:cstheme="minorHAnsi"/>
                <w:sz w:val="22"/>
                <w:szCs w:val="22"/>
              </w:rPr>
              <w:t xml:space="preserve"> &amp; use</w:t>
            </w:r>
            <w:r w:rsidR="00473A5E">
              <w:rPr>
                <w:rFonts w:cstheme="minorHAnsi"/>
                <w:sz w:val="22"/>
                <w:szCs w:val="22"/>
              </w:rPr>
              <w:t xml:space="preserve"> </w:t>
            </w:r>
            <w:r w:rsidR="004109B3">
              <w:rPr>
                <w:rFonts w:cstheme="minorHAnsi"/>
                <w:sz w:val="22"/>
                <w:szCs w:val="22"/>
              </w:rPr>
              <w:t xml:space="preserve">his </w:t>
            </w:r>
            <w:r w:rsidR="009E18F4">
              <w:rPr>
                <w:rFonts w:cstheme="minorHAnsi"/>
                <w:sz w:val="22"/>
                <w:szCs w:val="22"/>
              </w:rPr>
              <w:t>discernment.</w:t>
            </w:r>
          </w:p>
          <w:p w14:paraId="3B603E11" w14:textId="275262F9" w:rsidR="003454D4" w:rsidRPr="00FB05B0" w:rsidRDefault="00342FD5" w:rsidP="00746EA3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Hebrews 5:14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082B870D" w14:textId="6BFFD63E" w:rsidR="00160FA6" w:rsidRPr="00160FA6" w:rsidRDefault="00732AC6" w:rsidP="00746EA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we know God’s ways</w:t>
            </w:r>
            <w:r w:rsidR="00D276CD">
              <w:rPr>
                <w:rFonts w:cstheme="minorHAnsi"/>
                <w:sz w:val="22"/>
                <w:szCs w:val="22"/>
              </w:rPr>
              <w:t xml:space="preserve"> &amp; walk in them.</w:t>
            </w:r>
          </w:p>
          <w:p w14:paraId="7639F5D4" w14:textId="0B6DA3A4" w:rsidR="003454D4" w:rsidRPr="00FB05B0" w:rsidRDefault="00AE2FD7" w:rsidP="00746EA3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Hosea 14:9</w:t>
            </w:r>
          </w:p>
        </w:tc>
      </w:tr>
      <w:tr w:rsidR="00746EA3" w:rsidRPr="00FC1052" w14:paraId="7C3E41D4" w14:textId="77777777" w:rsidTr="00D82DC7">
        <w:tc>
          <w:tcPr>
            <w:tcW w:w="2062" w:type="dxa"/>
            <w:tcBorders>
              <w:top w:val="single" w:sz="6" w:space="0" w:color="BFBFBF" w:themeColor="background1" w:themeShade="BF"/>
              <w:bottom w:val="nil"/>
            </w:tcBorders>
          </w:tcPr>
          <w:p w14:paraId="0591FFC5" w14:textId="5A928BB3" w:rsidR="00746EA3" w:rsidRPr="00AE0C71" w:rsidRDefault="001D139C" w:rsidP="00746EA3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22</w:t>
            </w:r>
          </w:p>
        </w:tc>
        <w:tc>
          <w:tcPr>
            <w:tcW w:w="2047" w:type="dxa"/>
            <w:tcBorders>
              <w:top w:val="single" w:sz="6" w:space="0" w:color="BFBFBF" w:themeColor="background1" w:themeShade="BF"/>
              <w:bottom w:val="nil"/>
            </w:tcBorders>
          </w:tcPr>
          <w:p w14:paraId="4D0DE21C" w14:textId="602F4569" w:rsidR="00746EA3" w:rsidRPr="00AE0C71" w:rsidRDefault="001D139C" w:rsidP="00746EA3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23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8A83932" w14:textId="1D360FE1" w:rsidR="00746EA3" w:rsidRPr="00AE0C71" w:rsidRDefault="001D139C" w:rsidP="00746EA3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24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8A6F1A7" w14:textId="6A4FBF05" w:rsidR="00746EA3" w:rsidRPr="00AE0C71" w:rsidRDefault="001D139C" w:rsidP="00746EA3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25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1791803E" w14:textId="4E835E28" w:rsidR="00746EA3" w:rsidRPr="00AE0C71" w:rsidRDefault="001D139C" w:rsidP="00746EA3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26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43F18591" w14:textId="03D2CE8E" w:rsidR="00746EA3" w:rsidRPr="00AE0C71" w:rsidRDefault="001D139C" w:rsidP="00746EA3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27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39DEA9D" w14:textId="54B39676" w:rsidR="00746EA3" w:rsidRPr="00AE0C71" w:rsidRDefault="001D139C" w:rsidP="00746EA3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28</w:t>
            </w:r>
          </w:p>
        </w:tc>
      </w:tr>
      <w:tr w:rsidR="008075E7" w:rsidRPr="00FC1052" w14:paraId="6E4D8EDF" w14:textId="77777777" w:rsidTr="00D82DC7">
        <w:trPr>
          <w:trHeight w:hRule="exact" w:val="1170"/>
        </w:trPr>
        <w:tc>
          <w:tcPr>
            <w:tcW w:w="2062" w:type="dxa"/>
            <w:tcBorders>
              <w:top w:val="nil"/>
              <w:bottom w:val="single" w:sz="6" w:space="0" w:color="BFBFBF" w:themeColor="background1" w:themeShade="BF"/>
            </w:tcBorders>
          </w:tcPr>
          <w:p w14:paraId="3EA09C5A" w14:textId="156967FD" w:rsidR="008D1D61" w:rsidRPr="008D1D61" w:rsidRDefault="00533D8A" w:rsidP="008075E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asking God for wisdom</w:t>
            </w:r>
            <w:r w:rsidR="008B255B">
              <w:rPr>
                <w:rFonts w:cstheme="minorHAnsi"/>
                <w:sz w:val="22"/>
                <w:szCs w:val="22"/>
              </w:rPr>
              <w:t xml:space="preserve"> &amp; </w:t>
            </w:r>
            <w:r w:rsidR="007D26F2">
              <w:rPr>
                <w:rFonts w:cstheme="minorHAnsi"/>
                <w:sz w:val="22"/>
                <w:szCs w:val="22"/>
              </w:rPr>
              <w:t xml:space="preserve">find </w:t>
            </w:r>
            <w:r w:rsidR="008B255B">
              <w:rPr>
                <w:rFonts w:cstheme="minorHAnsi"/>
                <w:sz w:val="22"/>
                <w:szCs w:val="22"/>
              </w:rPr>
              <w:t>it will be given.</w:t>
            </w:r>
          </w:p>
          <w:p w14:paraId="7B705614" w14:textId="580478F1" w:rsidR="003454D4" w:rsidRPr="00FB05B0" w:rsidRDefault="00AE2FD7" w:rsidP="008075E7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James 1:5</w:t>
            </w:r>
          </w:p>
        </w:tc>
        <w:tc>
          <w:tcPr>
            <w:tcW w:w="2047" w:type="dxa"/>
            <w:tcBorders>
              <w:top w:val="nil"/>
              <w:bottom w:val="single" w:sz="6" w:space="0" w:color="BFBFBF" w:themeColor="background1" w:themeShade="BF"/>
            </w:tcBorders>
          </w:tcPr>
          <w:p w14:paraId="7C3191C2" w14:textId="1A29A0C5" w:rsidR="007D26F2" w:rsidRPr="00DF299F" w:rsidRDefault="00461469" w:rsidP="008075E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for heavenly wisdom</w:t>
            </w:r>
            <w:r w:rsidR="00EB0F19">
              <w:rPr>
                <w:rFonts w:cstheme="minorHAnsi"/>
                <w:sz w:val="22"/>
                <w:szCs w:val="22"/>
              </w:rPr>
              <w:t xml:space="preserve"> &amp; bask</w:t>
            </w:r>
            <w:r w:rsidR="00C05637">
              <w:rPr>
                <w:rFonts w:cstheme="minorHAnsi"/>
                <w:sz w:val="22"/>
                <w:szCs w:val="22"/>
              </w:rPr>
              <w:t xml:space="preserve"> in God’s </w:t>
            </w:r>
            <w:r w:rsidR="00713E50">
              <w:rPr>
                <w:rFonts w:cstheme="minorHAnsi"/>
                <w:sz w:val="22"/>
                <w:szCs w:val="22"/>
              </w:rPr>
              <w:t>good</w:t>
            </w:r>
            <w:r w:rsidR="00C05637">
              <w:rPr>
                <w:rFonts w:cstheme="minorHAnsi"/>
                <w:sz w:val="22"/>
                <w:szCs w:val="22"/>
              </w:rPr>
              <w:t xml:space="preserve"> fruit.</w:t>
            </w:r>
          </w:p>
          <w:p w14:paraId="1FA3250B" w14:textId="07C719B3" w:rsidR="00E65E7D" w:rsidRPr="00FB05B0" w:rsidRDefault="00AE7901" w:rsidP="008075E7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James 3:17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657897D8" w14:textId="06BBC68F" w:rsidR="00713E50" w:rsidRPr="00713E50" w:rsidRDefault="00D549C4" w:rsidP="008075E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we do not slander our fellow Christians</w:t>
            </w:r>
          </w:p>
          <w:p w14:paraId="50D0E080" w14:textId="4A09651B" w:rsidR="00E65E7D" w:rsidRPr="00FB05B0" w:rsidRDefault="00FC4C05" w:rsidP="008075E7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James 4:11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2A55E86B" w14:textId="754A7868" w:rsidR="005660EC" w:rsidRPr="005660EC" w:rsidRDefault="000C29FB" w:rsidP="008075E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the Holy Spirit </w:t>
            </w:r>
            <w:r w:rsidR="00A761F8">
              <w:rPr>
                <w:rFonts w:cstheme="minorHAnsi"/>
                <w:sz w:val="22"/>
                <w:szCs w:val="22"/>
              </w:rPr>
              <w:t>guide</w:t>
            </w:r>
            <w:r w:rsidR="00E87FF0">
              <w:rPr>
                <w:rFonts w:cstheme="minorHAnsi"/>
                <w:sz w:val="22"/>
                <w:szCs w:val="22"/>
              </w:rPr>
              <w:t>/testify</w:t>
            </w:r>
            <w:r w:rsidR="00272B20">
              <w:rPr>
                <w:rFonts w:cstheme="minorHAnsi"/>
                <w:sz w:val="22"/>
                <w:szCs w:val="22"/>
              </w:rPr>
              <w:t xml:space="preserve"> </w:t>
            </w:r>
            <w:r w:rsidR="00F43464">
              <w:rPr>
                <w:rFonts w:cstheme="minorHAnsi"/>
                <w:sz w:val="22"/>
                <w:szCs w:val="22"/>
              </w:rPr>
              <w:t>to us about</w:t>
            </w:r>
            <w:r w:rsidR="006C684F">
              <w:rPr>
                <w:rFonts w:cstheme="minorHAnsi"/>
                <w:sz w:val="22"/>
                <w:szCs w:val="22"/>
              </w:rPr>
              <w:t xml:space="preserve"> </w:t>
            </w:r>
            <w:r w:rsidR="00A45F6A">
              <w:rPr>
                <w:rFonts w:cstheme="minorHAnsi"/>
                <w:sz w:val="22"/>
                <w:szCs w:val="22"/>
              </w:rPr>
              <w:t>Jesus</w:t>
            </w:r>
            <w:r w:rsidR="00886D0B">
              <w:rPr>
                <w:rFonts w:cstheme="minorHAnsi"/>
                <w:sz w:val="22"/>
                <w:szCs w:val="22"/>
              </w:rPr>
              <w:t>.</w:t>
            </w:r>
          </w:p>
          <w:p w14:paraId="78416F9B" w14:textId="058A6BCA" w:rsidR="00E65E7D" w:rsidRPr="00FB05B0" w:rsidRDefault="00AE7901" w:rsidP="008075E7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John 15:26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45DC6DC" w14:textId="77777777" w:rsidR="008947A4" w:rsidRPr="005660EC" w:rsidRDefault="008947A4" w:rsidP="008947A4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the Holy Spirit comes and guides us in truth.</w:t>
            </w:r>
          </w:p>
          <w:p w14:paraId="016376BD" w14:textId="33368996" w:rsidR="00432BBB" w:rsidRPr="00FB05B0" w:rsidRDefault="00AE7901" w:rsidP="002E26AB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John 16:13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4AA6869B" w14:textId="79DBD1CD" w:rsidR="00F43464" w:rsidRPr="00F43464" w:rsidRDefault="00CE43EA" w:rsidP="008075E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God strengthen us</w:t>
            </w:r>
            <w:r w:rsidR="00083A16">
              <w:rPr>
                <w:rFonts w:cstheme="minorHAnsi"/>
                <w:sz w:val="22"/>
                <w:szCs w:val="22"/>
              </w:rPr>
              <w:t xml:space="preserve"> as</w:t>
            </w:r>
            <w:r>
              <w:rPr>
                <w:rFonts w:cstheme="minorHAnsi"/>
                <w:sz w:val="22"/>
                <w:szCs w:val="22"/>
              </w:rPr>
              <w:t xml:space="preserve"> </w:t>
            </w:r>
            <w:r w:rsidR="00DF4A2B">
              <w:rPr>
                <w:rFonts w:cstheme="minorHAnsi"/>
                <w:sz w:val="22"/>
                <w:szCs w:val="22"/>
              </w:rPr>
              <w:t xml:space="preserve">Christ’s </w:t>
            </w:r>
            <w:r>
              <w:rPr>
                <w:rFonts w:cstheme="minorHAnsi"/>
                <w:sz w:val="22"/>
                <w:szCs w:val="22"/>
              </w:rPr>
              <w:t>witness</w:t>
            </w:r>
            <w:r w:rsidR="00083A16">
              <w:rPr>
                <w:rFonts w:cstheme="minorHAnsi"/>
                <w:sz w:val="22"/>
                <w:szCs w:val="22"/>
              </w:rPr>
              <w:t>es.</w:t>
            </w:r>
          </w:p>
          <w:p w14:paraId="5FCED3A6" w14:textId="44FA1FE6" w:rsidR="00432BBB" w:rsidRPr="00FB05B0" w:rsidRDefault="004E225C" w:rsidP="008075E7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 xml:space="preserve">Matthew 10:16 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831279C" w14:textId="0AB64337" w:rsidR="00E96BC8" w:rsidRPr="00E96BC8" w:rsidRDefault="00806A1B" w:rsidP="00AD736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for </w:t>
            </w:r>
            <w:r w:rsidR="00CC72F8">
              <w:rPr>
                <w:rFonts w:cstheme="minorHAnsi"/>
                <w:sz w:val="22"/>
                <w:szCs w:val="22"/>
              </w:rPr>
              <w:t>our</w:t>
            </w:r>
            <w:r w:rsidR="000E1F89">
              <w:rPr>
                <w:rFonts w:cstheme="minorHAnsi"/>
                <w:sz w:val="22"/>
                <w:szCs w:val="22"/>
              </w:rPr>
              <w:t xml:space="preserve"> </w:t>
            </w:r>
            <w:r>
              <w:rPr>
                <w:rFonts w:cstheme="minorHAnsi"/>
                <w:sz w:val="22"/>
                <w:szCs w:val="22"/>
              </w:rPr>
              <w:t xml:space="preserve">discernment </w:t>
            </w:r>
            <w:r w:rsidR="00357AC8">
              <w:rPr>
                <w:rFonts w:cstheme="minorHAnsi"/>
                <w:sz w:val="22"/>
                <w:szCs w:val="22"/>
              </w:rPr>
              <w:t>of false prophets.</w:t>
            </w:r>
          </w:p>
          <w:p w14:paraId="1C9A80D8" w14:textId="2C118BE9" w:rsidR="0035602A" w:rsidRPr="00FB05B0" w:rsidRDefault="004E225C" w:rsidP="00AD736B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Matthew 24:24</w:t>
            </w:r>
          </w:p>
        </w:tc>
      </w:tr>
      <w:tr w:rsidR="008075E7" w:rsidRPr="00FC1052" w14:paraId="5F4DC724" w14:textId="77777777" w:rsidTr="00D82DC7">
        <w:tc>
          <w:tcPr>
            <w:tcW w:w="2062" w:type="dxa"/>
            <w:tcBorders>
              <w:top w:val="single" w:sz="6" w:space="0" w:color="BFBFBF" w:themeColor="background1" w:themeShade="BF"/>
              <w:bottom w:val="nil"/>
            </w:tcBorders>
          </w:tcPr>
          <w:p w14:paraId="306EE7E4" w14:textId="7DB844BA" w:rsidR="008075E7" w:rsidRPr="00AE0C71" w:rsidRDefault="001D139C" w:rsidP="008075E7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29</w:t>
            </w:r>
          </w:p>
        </w:tc>
        <w:tc>
          <w:tcPr>
            <w:tcW w:w="2047" w:type="dxa"/>
            <w:tcBorders>
              <w:top w:val="single" w:sz="6" w:space="0" w:color="BFBFBF" w:themeColor="background1" w:themeShade="BF"/>
              <w:bottom w:val="nil"/>
            </w:tcBorders>
          </w:tcPr>
          <w:p w14:paraId="29C2D871" w14:textId="0280ECD3" w:rsidR="008075E7" w:rsidRPr="00AE0C71" w:rsidRDefault="001D139C" w:rsidP="008075E7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30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32F62CE3" w14:textId="4A145F69" w:rsidR="008075E7" w:rsidRPr="00AE0C71" w:rsidRDefault="001D139C" w:rsidP="008075E7">
            <w:pPr>
              <w:pStyle w:val="Dates"/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31</w:t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2924BF08" w14:textId="3A0042BA" w:rsidR="008075E7" w:rsidRPr="00AE0C71" w:rsidRDefault="008075E7" w:rsidP="008075E7">
            <w:pPr>
              <w:pStyle w:val="Dates"/>
              <w:rPr>
                <w:rFonts w:cstheme="minorHAnsi"/>
                <w:szCs w:val="22"/>
              </w:rPr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01C16316" w14:textId="7F27EEC7" w:rsidR="008075E7" w:rsidRPr="00AE0C71" w:rsidRDefault="008075E7" w:rsidP="008075E7">
            <w:pPr>
              <w:pStyle w:val="Dates"/>
              <w:rPr>
                <w:rFonts w:cstheme="minorHAnsi"/>
                <w:szCs w:val="22"/>
              </w:rPr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7302F9E9" w14:textId="1F0E3585" w:rsidR="008075E7" w:rsidRPr="00AE0C71" w:rsidRDefault="008075E7" w:rsidP="008075E7">
            <w:pPr>
              <w:pStyle w:val="Dates"/>
              <w:rPr>
                <w:rFonts w:cstheme="minorHAnsi"/>
                <w:szCs w:val="22"/>
              </w:rPr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14:paraId="543A6551" w14:textId="7B664FBE" w:rsidR="008075E7" w:rsidRPr="00AE0C71" w:rsidRDefault="008075E7" w:rsidP="008075E7">
            <w:pPr>
              <w:pStyle w:val="Dates"/>
              <w:rPr>
                <w:rFonts w:cstheme="minorHAnsi"/>
                <w:szCs w:val="22"/>
              </w:rPr>
            </w:pPr>
          </w:p>
        </w:tc>
      </w:tr>
      <w:tr w:rsidR="008075E7" w:rsidRPr="00FC1052" w14:paraId="56591258" w14:textId="77777777" w:rsidTr="00D82DC7">
        <w:trPr>
          <w:trHeight w:hRule="exact" w:val="1350"/>
        </w:trPr>
        <w:tc>
          <w:tcPr>
            <w:tcW w:w="2062" w:type="dxa"/>
            <w:tcBorders>
              <w:top w:val="nil"/>
              <w:bottom w:val="single" w:sz="6" w:space="0" w:color="BFBFBF" w:themeColor="background1" w:themeShade="BF"/>
            </w:tcBorders>
          </w:tcPr>
          <w:p w14:paraId="073AA284" w14:textId="6BF0877A" w:rsidR="00357AC8" w:rsidRPr="00357AC8" w:rsidRDefault="00F53547" w:rsidP="008F78B8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Pray our love </w:t>
            </w:r>
            <w:r w:rsidR="006841B9">
              <w:rPr>
                <w:rFonts w:cstheme="minorHAnsi"/>
                <w:sz w:val="22"/>
                <w:szCs w:val="22"/>
              </w:rPr>
              <w:t xml:space="preserve">abound more </w:t>
            </w:r>
            <w:r w:rsidR="000E1F89">
              <w:rPr>
                <w:rFonts w:cstheme="minorHAnsi"/>
                <w:sz w:val="22"/>
                <w:szCs w:val="22"/>
              </w:rPr>
              <w:t>with</w:t>
            </w:r>
            <w:r w:rsidR="006841B9">
              <w:rPr>
                <w:rFonts w:cstheme="minorHAnsi"/>
                <w:sz w:val="22"/>
                <w:szCs w:val="22"/>
              </w:rPr>
              <w:t xml:space="preserve"> knowledge</w:t>
            </w:r>
            <w:r w:rsidR="000E1F89">
              <w:rPr>
                <w:rFonts w:cstheme="minorHAnsi"/>
                <w:sz w:val="22"/>
                <w:szCs w:val="22"/>
              </w:rPr>
              <w:t xml:space="preserve"> </w:t>
            </w:r>
            <w:r w:rsidR="00EE3428">
              <w:rPr>
                <w:rFonts w:cstheme="minorHAnsi"/>
                <w:sz w:val="22"/>
                <w:szCs w:val="22"/>
              </w:rPr>
              <w:t>of God</w:t>
            </w:r>
            <w:r w:rsidR="006841B9">
              <w:rPr>
                <w:rFonts w:cstheme="minorHAnsi"/>
                <w:sz w:val="22"/>
                <w:szCs w:val="22"/>
              </w:rPr>
              <w:t>.</w:t>
            </w:r>
          </w:p>
          <w:p w14:paraId="45DD8D70" w14:textId="55BE7927" w:rsidR="00F979D1" w:rsidRPr="00FB05B0" w:rsidRDefault="002332FE" w:rsidP="008F78B8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Philippians 1:9</w:t>
            </w:r>
          </w:p>
        </w:tc>
        <w:tc>
          <w:tcPr>
            <w:tcW w:w="2047" w:type="dxa"/>
            <w:tcBorders>
              <w:top w:val="nil"/>
              <w:bottom w:val="single" w:sz="6" w:space="0" w:color="BFBFBF" w:themeColor="background1" w:themeShade="BF"/>
            </w:tcBorders>
          </w:tcPr>
          <w:p w14:paraId="0850E490" w14:textId="759CC856" w:rsidR="006841B9" w:rsidRPr="006841B9" w:rsidRDefault="00284B91" w:rsidP="008C2ACD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for wisdom</w:t>
            </w:r>
            <w:r w:rsidR="00627451">
              <w:rPr>
                <w:rFonts w:cstheme="minorHAnsi"/>
                <w:sz w:val="22"/>
                <w:szCs w:val="22"/>
              </w:rPr>
              <w:t xml:space="preserve">, </w:t>
            </w:r>
            <w:r>
              <w:rPr>
                <w:rFonts w:cstheme="minorHAnsi"/>
                <w:sz w:val="22"/>
                <w:szCs w:val="22"/>
              </w:rPr>
              <w:t>discernment</w:t>
            </w:r>
            <w:r w:rsidR="00627451">
              <w:rPr>
                <w:rFonts w:cstheme="minorHAnsi"/>
                <w:sz w:val="22"/>
                <w:szCs w:val="22"/>
              </w:rPr>
              <w:t xml:space="preserve"> and guidance.</w:t>
            </w:r>
          </w:p>
          <w:p w14:paraId="5F87E7F7" w14:textId="1CABDD2E" w:rsidR="000013E7" w:rsidRPr="00FB05B0" w:rsidRDefault="002332FE" w:rsidP="008C2ACD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Proverbs 1:5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8FB9D21" w14:textId="058A3F98" w:rsidR="00627451" w:rsidRPr="00627451" w:rsidRDefault="004C0062" w:rsidP="008075E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Pray we do not become mockers</w:t>
            </w:r>
            <w:r w:rsidR="00EE3428">
              <w:rPr>
                <w:rFonts w:cstheme="minorHAnsi"/>
                <w:sz w:val="22"/>
                <w:szCs w:val="22"/>
              </w:rPr>
              <w:t>;</w:t>
            </w:r>
            <w:r w:rsidR="000C2415">
              <w:rPr>
                <w:rFonts w:cstheme="minorHAnsi"/>
                <w:sz w:val="22"/>
                <w:szCs w:val="22"/>
              </w:rPr>
              <w:t xml:space="preserve"> but seek wisdom.</w:t>
            </w:r>
          </w:p>
          <w:p w14:paraId="7BDAC63E" w14:textId="1ABE7E2F" w:rsidR="008F4896" w:rsidRPr="00FB05B0" w:rsidRDefault="002332FE" w:rsidP="008075E7">
            <w:pPr>
              <w:rPr>
                <w:rFonts w:cstheme="minorHAnsi"/>
                <w:sz w:val="20"/>
                <w:szCs w:val="20"/>
              </w:rPr>
            </w:pPr>
            <w:r w:rsidRPr="00FB05B0">
              <w:rPr>
                <w:rFonts w:cstheme="minorHAnsi"/>
                <w:sz w:val="20"/>
                <w:szCs w:val="20"/>
              </w:rPr>
              <w:t>Proverbs</w:t>
            </w:r>
            <w:r w:rsidR="003F3FFB" w:rsidRPr="00FB05B0">
              <w:rPr>
                <w:rFonts w:cstheme="minorHAnsi"/>
                <w:sz w:val="20"/>
                <w:szCs w:val="20"/>
              </w:rPr>
              <w:t xml:space="preserve"> 14:6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12F43EB9" w14:textId="0802D71B" w:rsidR="008F4896" w:rsidRPr="00AE0C71" w:rsidRDefault="008F4896" w:rsidP="008075E7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3F16FEF9" w14:textId="4F5511B3" w:rsidR="008F4896" w:rsidRPr="00AE0C71" w:rsidRDefault="008F4896" w:rsidP="00AD736B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0406009" w14:textId="3C9D4A3F" w:rsidR="008F4896" w:rsidRPr="009F6605" w:rsidRDefault="008F4896" w:rsidP="008075E7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14:paraId="70B12158" w14:textId="58E8ED3E" w:rsidR="009F6605" w:rsidRPr="009F6605" w:rsidRDefault="009F6605" w:rsidP="00D24B9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3221B108" w14:textId="2A2818F9" w:rsidR="000D5021" w:rsidRPr="00FC1052" w:rsidRDefault="006325CC">
      <w:pPr>
        <w:rPr>
          <w:b/>
          <w:bCs/>
        </w:rPr>
      </w:pPr>
      <w:r w:rsidRPr="00C02688">
        <w:rPr>
          <w:b/>
          <w:bCs/>
          <w:sz w:val="20"/>
          <w:szCs w:val="20"/>
        </w:rPr>
        <w:t>Central Baptist Church of Camp Springs Intercessory Prayer Ministry. Join us in prayer at 6:00 am &amp; 11:00 am, M-F: (425) 436-6361. Code: 3314370#</w:t>
      </w:r>
    </w:p>
    <w:sectPr w:rsidR="000D5021" w:rsidRPr="00FC1052" w:rsidSect="00533015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9D62D7" w14:textId="77777777" w:rsidR="00B831CE" w:rsidRDefault="00B831CE">
      <w:pPr>
        <w:spacing w:before="0" w:after="0"/>
      </w:pPr>
      <w:r>
        <w:separator/>
      </w:r>
    </w:p>
  </w:endnote>
  <w:endnote w:type="continuationSeparator" w:id="0">
    <w:p w14:paraId="6CAED855" w14:textId="77777777" w:rsidR="00B831CE" w:rsidRDefault="00B831C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D50B1" w14:textId="77777777" w:rsidR="00B831CE" w:rsidRDefault="00B831CE">
      <w:pPr>
        <w:spacing w:before="0" w:after="0"/>
      </w:pPr>
      <w:r>
        <w:separator/>
      </w:r>
    </w:p>
  </w:footnote>
  <w:footnote w:type="continuationSeparator" w:id="0">
    <w:p w14:paraId="624275F0" w14:textId="77777777" w:rsidR="00B831CE" w:rsidRDefault="00B831C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71479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06635B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75CABE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10C62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3AD0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4FA9FC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EC9B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E8C3B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4E3C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7295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30761901">
    <w:abstractNumId w:val="9"/>
  </w:num>
  <w:num w:numId="2" w16cid:durableId="1729256348">
    <w:abstractNumId w:val="7"/>
  </w:num>
  <w:num w:numId="3" w16cid:durableId="1485782647">
    <w:abstractNumId w:val="6"/>
  </w:num>
  <w:num w:numId="4" w16cid:durableId="1773092764">
    <w:abstractNumId w:val="5"/>
  </w:num>
  <w:num w:numId="5" w16cid:durableId="1818759122">
    <w:abstractNumId w:val="4"/>
  </w:num>
  <w:num w:numId="6" w16cid:durableId="1001003692">
    <w:abstractNumId w:val="8"/>
  </w:num>
  <w:num w:numId="7" w16cid:durableId="368916822">
    <w:abstractNumId w:val="3"/>
  </w:num>
  <w:num w:numId="8" w16cid:durableId="1329794799">
    <w:abstractNumId w:val="2"/>
  </w:num>
  <w:num w:numId="9" w16cid:durableId="1988432391">
    <w:abstractNumId w:val="1"/>
  </w:num>
  <w:num w:numId="10" w16cid:durableId="112138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2/29/2020"/>
    <w:docVar w:name="MonthStart" w:val="2/1/2020"/>
    <w:docVar w:name="ShowDynamicGuides" w:val="1"/>
    <w:docVar w:name="ShowMarginGuides" w:val="0"/>
    <w:docVar w:name="ShowOutlines" w:val="0"/>
    <w:docVar w:name="ShowStaticGuides" w:val="0"/>
  </w:docVars>
  <w:rsids>
    <w:rsidRoot w:val="002523FC"/>
    <w:rsid w:val="00000EC1"/>
    <w:rsid w:val="000013E7"/>
    <w:rsid w:val="000061A1"/>
    <w:rsid w:val="00010044"/>
    <w:rsid w:val="00010929"/>
    <w:rsid w:val="00012502"/>
    <w:rsid w:val="000154F0"/>
    <w:rsid w:val="000165BA"/>
    <w:rsid w:val="000204D3"/>
    <w:rsid w:val="00025DD7"/>
    <w:rsid w:val="00031C65"/>
    <w:rsid w:val="00033F05"/>
    <w:rsid w:val="0003723F"/>
    <w:rsid w:val="0003777E"/>
    <w:rsid w:val="000377A3"/>
    <w:rsid w:val="0004083D"/>
    <w:rsid w:val="00042AB3"/>
    <w:rsid w:val="00046951"/>
    <w:rsid w:val="00047280"/>
    <w:rsid w:val="00047B58"/>
    <w:rsid w:val="00051306"/>
    <w:rsid w:val="00051A7F"/>
    <w:rsid w:val="00054F4D"/>
    <w:rsid w:val="00055B58"/>
    <w:rsid w:val="00056814"/>
    <w:rsid w:val="00064638"/>
    <w:rsid w:val="0006779F"/>
    <w:rsid w:val="00067AA1"/>
    <w:rsid w:val="00071EFA"/>
    <w:rsid w:val="00077AB5"/>
    <w:rsid w:val="00082F2F"/>
    <w:rsid w:val="00083A16"/>
    <w:rsid w:val="000842D3"/>
    <w:rsid w:val="000920B6"/>
    <w:rsid w:val="0009550B"/>
    <w:rsid w:val="000963AC"/>
    <w:rsid w:val="000A1A30"/>
    <w:rsid w:val="000A20FE"/>
    <w:rsid w:val="000A6A36"/>
    <w:rsid w:val="000B7197"/>
    <w:rsid w:val="000C1BF6"/>
    <w:rsid w:val="000C2415"/>
    <w:rsid w:val="000C29FB"/>
    <w:rsid w:val="000C2C99"/>
    <w:rsid w:val="000C5173"/>
    <w:rsid w:val="000C652F"/>
    <w:rsid w:val="000C7FF0"/>
    <w:rsid w:val="000D0D75"/>
    <w:rsid w:val="000D3CE0"/>
    <w:rsid w:val="000D5021"/>
    <w:rsid w:val="000D6228"/>
    <w:rsid w:val="000E1F89"/>
    <w:rsid w:val="000E5BFC"/>
    <w:rsid w:val="000F0196"/>
    <w:rsid w:val="000F44CA"/>
    <w:rsid w:val="000F5ECE"/>
    <w:rsid w:val="00101775"/>
    <w:rsid w:val="0011080F"/>
    <w:rsid w:val="00111F61"/>
    <w:rsid w:val="00112791"/>
    <w:rsid w:val="00114C87"/>
    <w:rsid w:val="00115186"/>
    <w:rsid w:val="00116366"/>
    <w:rsid w:val="00116E18"/>
    <w:rsid w:val="0011772B"/>
    <w:rsid w:val="00121B28"/>
    <w:rsid w:val="00121FB9"/>
    <w:rsid w:val="0014117D"/>
    <w:rsid w:val="00141773"/>
    <w:rsid w:val="00141C0A"/>
    <w:rsid w:val="0014694C"/>
    <w:rsid w:val="0015088A"/>
    <w:rsid w:val="0015406B"/>
    <w:rsid w:val="0015687E"/>
    <w:rsid w:val="00156CEE"/>
    <w:rsid w:val="00160FA6"/>
    <w:rsid w:val="0016149A"/>
    <w:rsid w:val="001641D1"/>
    <w:rsid w:val="00165806"/>
    <w:rsid w:val="0016647B"/>
    <w:rsid w:val="0017088B"/>
    <w:rsid w:val="00176947"/>
    <w:rsid w:val="00176B83"/>
    <w:rsid w:val="00180833"/>
    <w:rsid w:val="00180D8A"/>
    <w:rsid w:val="00181076"/>
    <w:rsid w:val="00186FA8"/>
    <w:rsid w:val="00190905"/>
    <w:rsid w:val="001A023D"/>
    <w:rsid w:val="001A36A5"/>
    <w:rsid w:val="001B70C6"/>
    <w:rsid w:val="001C2E38"/>
    <w:rsid w:val="001D139C"/>
    <w:rsid w:val="001D1C33"/>
    <w:rsid w:val="001E4A5C"/>
    <w:rsid w:val="001E6558"/>
    <w:rsid w:val="001F2130"/>
    <w:rsid w:val="001F56D0"/>
    <w:rsid w:val="002000B6"/>
    <w:rsid w:val="0020563C"/>
    <w:rsid w:val="002056A5"/>
    <w:rsid w:val="00211A4C"/>
    <w:rsid w:val="00211AA3"/>
    <w:rsid w:val="002173D9"/>
    <w:rsid w:val="00225F86"/>
    <w:rsid w:val="002332FE"/>
    <w:rsid w:val="00233E3F"/>
    <w:rsid w:val="00236443"/>
    <w:rsid w:val="00242420"/>
    <w:rsid w:val="00245ED2"/>
    <w:rsid w:val="00246CA0"/>
    <w:rsid w:val="002515EE"/>
    <w:rsid w:val="002523FC"/>
    <w:rsid w:val="00263975"/>
    <w:rsid w:val="002649F4"/>
    <w:rsid w:val="00265BDA"/>
    <w:rsid w:val="0027159D"/>
    <w:rsid w:val="00272B20"/>
    <w:rsid w:val="00272F7D"/>
    <w:rsid w:val="002738CB"/>
    <w:rsid w:val="00274E90"/>
    <w:rsid w:val="00276276"/>
    <w:rsid w:val="002766FA"/>
    <w:rsid w:val="0027720C"/>
    <w:rsid w:val="00280A10"/>
    <w:rsid w:val="00280AAF"/>
    <w:rsid w:val="00282826"/>
    <w:rsid w:val="00284B91"/>
    <w:rsid w:val="0029283E"/>
    <w:rsid w:val="002A0A2B"/>
    <w:rsid w:val="002A4B8B"/>
    <w:rsid w:val="002C248F"/>
    <w:rsid w:val="002C2CE9"/>
    <w:rsid w:val="002C3803"/>
    <w:rsid w:val="002C3E6F"/>
    <w:rsid w:val="002C58B1"/>
    <w:rsid w:val="002E26AB"/>
    <w:rsid w:val="002E48F3"/>
    <w:rsid w:val="002F23AD"/>
    <w:rsid w:val="002F2938"/>
    <w:rsid w:val="002F3C4A"/>
    <w:rsid w:val="002F51A7"/>
    <w:rsid w:val="002F6E35"/>
    <w:rsid w:val="002F7683"/>
    <w:rsid w:val="003000ED"/>
    <w:rsid w:val="003008D5"/>
    <w:rsid w:val="00301E9C"/>
    <w:rsid w:val="0030631E"/>
    <w:rsid w:val="00315E2A"/>
    <w:rsid w:val="00320D10"/>
    <w:rsid w:val="00322A1D"/>
    <w:rsid w:val="003243F6"/>
    <w:rsid w:val="00324C35"/>
    <w:rsid w:val="00326074"/>
    <w:rsid w:val="00326724"/>
    <w:rsid w:val="00326AE7"/>
    <w:rsid w:val="00333597"/>
    <w:rsid w:val="00342FD5"/>
    <w:rsid w:val="00343BEA"/>
    <w:rsid w:val="003442E9"/>
    <w:rsid w:val="003454D4"/>
    <w:rsid w:val="00353CD9"/>
    <w:rsid w:val="0035602A"/>
    <w:rsid w:val="00357AC8"/>
    <w:rsid w:val="00363021"/>
    <w:rsid w:val="003653A5"/>
    <w:rsid w:val="003676E4"/>
    <w:rsid w:val="003718EC"/>
    <w:rsid w:val="0037465F"/>
    <w:rsid w:val="00375809"/>
    <w:rsid w:val="00375BFD"/>
    <w:rsid w:val="00375F7A"/>
    <w:rsid w:val="0037654E"/>
    <w:rsid w:val="00380289"/>
    <w:rsid w:val="00382C92"/>
    <w:rsid w:val="0038329D"/>
    <w:rsid w:val="00392FB8"/>
    <w:rsid w:val="003A12A9"/>
    <w:rsid w:val="003A2D6D"/>
    <w:rsid w:val="003A7905"/>
    <w:rsid w:val="003B2259"/>
    <w:rsid w:val="003B2DE7"/>
    <w:rsid w:val="003B4FB5"/>
    <w:rsid w:val="003B629D"/>
    <w:rsid w:val="003C2E13"/>
    <w:rsid w:val="003C493A"/>
    <w:rsid w:val="003C507D"/>
    <w:rsid w:val="003D04E8"/>
    <w:rsid w:val="003D25E2"/>
    <w:rsid w:val="003D2714"/>
    <w:rsid w:val="003D3744"/>
    <w:rsid w:val="003D4B52"/>
    <w:rsid w:val="003D4ED2"/>
    <w:rsid w:val="003D7B07"/>
    <w:rsid w:val="003D7DDA"/>
    <w:rsid w:val="003F1776"/>
    <w:rsid w:val="003F3FFB"/>
    <w:rsid w:val="003F7821"/>
    <w:rsid w:val="0040027F"/>
    <w:rsid w:val="00403862"/>
    <w:rsid w:val="0040600E"/>
    <w:rsid w:val="004066E2"/>
    <w:rsid w:val="004109B3"/>
    <w:rsid w:val="004133F2"/>
    <w:rsid w:val="0042157B"/>
    <w:rsid w:val="00421D9F"/>
    <w:rsid w:val="00421E15"/>
    <w:rsid w:val="004223AB"/>
    <w:rsid w:val="00424397"/>
    <w:rsid w:val="00426D15"/>
    <w:rsid w:val="00432BBB"/>
    <w:rsid w:val="004437BE"/>
    <w:rsid w:val="00446068"/>
    <w:rsid w:val="004537E7"/>
    <w:rsid w:val="00455FCF"/>
    <w:rsid w:val="00457746"/>
    <w:rsid w:val="00457753"/>
    <w:rsid w:val="00457BBB"/>
    <w:rsid w:val="00461469"/>
    <w:rsid w:val="004637C5"/>
    <w:rsid w:val="00467844"/>
    <w:rsid w:val="00467A56"/>
    <w:rsid w:val="0047160E"/>
    <w:rsid w:val="00473A5E"/>
    <w:rsid w:val="00474DDE"/>
    <w:rsid w:val="00483B07"/>
    <w:rsid w:val="00484648"/>
    <w:rsid w:val="00485330"/>
    <w:rsid w:val="00487680"/>
    <w:rsid w:val="004A4481"/>
    <w:rsid w:val="004A60CA"/>
    <w:rsid w:val="004C0062"/>
    <w:rsid w:val="004C0247"/>
    <w:rsid w:val="004C5B17"/>
    <w:rsid w:val="004D1636"/>
    <w:rsid w:val="004D31C9"/>
    <w:rsid w:val="004D4619"/>
    <w:rsid w:val="004E225C"/>
    <w:rsid w:val="004E676E"/>
    <w:rsid w:val="004E6DB9"/>
    <w:rsid w:val="004F0D59"/>
    <w:rsid w:val="004F0E80"/>
    <w:rsid w:val="004F0EDF"/>
    <w:rsid w:val="00500BB2"/>
    <w:rsid w:val="0050259B"/>
    <w:rsid w:val="005030AB"/>
    <w:rsid w:val="00503844"/>
    <w:rsid w:val="00507F1C"/>
    <w:rsid w:val="0051386E"/>
    <w:rsid w:val="005144A1"/>
    <w:rsid w:val="00517541"/>
    <w:rsid w:val="00527597"/>
    <w:rsid w:val="00531101"/>
    <w:rsid w:val="00533015"/>
    <w:rsid w:val="00533D8A"/>
    <w:rsid w:val="005349CA"/>
    <w:rsid w:val="005377C5"/>
    <w:rsid w:val="00540E37"/>
    <w:rsid w:val="005410E8"/>
    <w:rsid w:val="00551E54"/>
    <w:rsid w:val="005562FE"/>
    <w:rsid w:val="0055772B"/>
    <w:rsid w:val="0056006D"/>
    <w:rsid w:val="005613B5"/>
    <w:rsid w:val="0056415C"/>
    <w:rsid w:val="00565538"/>
    <w:rsid w:val="005660EC"/>
    <w:rsid w:val="005714D5"/>
    <w:rsid w:val="00571FBD"/>
    <w:rsid w:val="005727D5"/>
    <w:rsid w:val="00574B7F"/>
    <w:rsid w:val="00577872"/>
    <w:rsid w:val="00580C7D"/>
    <w:rsid w:val="005835A9"/>
    <w:rsid w:val="00584762"/>
    <w:rsid w:val="00587BC5"/>
    <w:rsid w:val="005915EF"/>
    <w:rsid w:val="0059465C"/>
    <w:rsid w:val="00594DAE"/>
    <w:rsid w:val="005A32E1"/>
    <w:rsid w:val="005A43B7"/>
    <w:rsid w:val="005A5A1D"/>
    <w:rsid w:val="005A6C7F"/>
    <w:rsid w:val="005A76E8"/>
    <w:rsid w:val="005A7750"/>
    <w:rsid w:val="005B0C75"/>
    <w:rsid w:val="005B4EB3"/>
    <w:rsid w:val="005B772C"/>
    <w:rsid w:val="005C47D9"/>
    <w:rsid w:val="005C7A28"/>
    <w:rsid w:val="005E0760"/>
    <w:rsid w:val="005E5DC1"/>
    <w:rsid w:val="005F0D12"/>
    <w:rsid w:val="005F4B95"/>
    <w:rsid w:val="0060301E"/>
    <w:rsid w:val="0060354F"/>
    <w:rsid w:val="00603B96"/>
    <w:rsid w:val="00604D4C"/>
    <w:rsid w:val="00604E0E"/>
    <w:rsid w:val="0060593E"/>
    <w:rsid w:val="00606730"/>
    <w:rsid w:val="00613441"/>
    <w:rsid w:val="00613E03"/>
    <w:rsid w:val="006203BF"/>
    <w:rsid w:val="0062161F"/>
    <w:rsid w:val="00621DC1"/>
    <w:rsid w:val="00623FAE"/>
    <w:rsid w:val="00624B1A"/>
    <w:rsid w:val="0062599E"/>
    <w:rsid w:val="00627451"/>
    <w:rsid w:val="006321B7"/>
    <w:rsid w:val="006325CC"/>
    <w:rsid w:val="00633646"/>
    <w:rsid w:val="00633EDE"/>
    <w:rsid w:val="006352E0"/>
    <w:rsid w:val="0063541E"/>
    <w:rsid w:val="00635F23"/>
    <w:rsid w:val="00644D77"/>
    <w:rsid w:val="00647591"/>
    <w:rsid w:val="00651CE7"/>
    <w:rsid w:val="00652842"/>
    <w:rsid w:val="006559B0"/>
    <w:rsid w:val="00663E4F"/>
    <w:rsid w:val="00663FA9"/>
    <w:rsid w:val="00665EF8"/>
    <w:rsid w:val="00667422"/>
    <w:rsid w:val="006706FF"/>
    <w:rsid w:val="006721D6"/>
    <w:rsid w:val="00677555"/>
    <w:rsid w:val="00681D27"/>
    <w:rsid w:val="006831F5"/>
    <w:rsid w:val="00683262"/>
    <w:rsid w:val="006841B9"/>
    <w:rsid w:val="00687A27"/>
    <w:rsid w:val="00691C1A"/>
    <w:rsid w:val="006966E6"/>
    <w:rsid w:val="00696AE7"/>
    <w:rsid w:val="00697583"/>
    <w:rsid w:val="006A18A1"/>
    <w:rsid w:val="006A27CF"/>
    <w:rsid w:val="006A4168"/>
    <w:rsid w:val="006B2AAD"/>
    <w:rsid w:val="006B3FEE"/>
    <w:rsid w:val="006B4289"/>
    <w:rsid w:val="006B7AA0"/>
    <w:rsid w:val="006C5208"/>
    <w:rsid w:val="006C684F"/>
    <w:rsid w:val="006D1086"/>
    <w:rsid w:val="006D1544"/>
    <w:rsid w:val="006E1994"/>
    <w:rsid w:val="006E2776"/>
    <w:rsid w:val="006E6113"/>
    <w:rsid w:val="006F2710"/>
    <w:rsid w:val="00705094"/>
    <w:rsid w:val="00707A2A"/>
    <w:rsid w:val="007132F7"/>
    <w:rsid w:val="00713E50"/>
    <w:rsid w:val="007202F5"/>
    <w:rsid w:val="00724BE7"/>
    <w:rsid w:val="007273BE"/>
    <w:rsid w:val="00732AC6"/>
    <w:rsid w:val="00736FEB"/>
    <w:rsid w:val="00740B71"/>
    <w:rsid w:val="00742C61"/>
    <w:rsid w:val="007441DB"/>
    <w:rsid w:val="00746EA3"/>
    <w:rsid w:val="00753CFE"/>
    <w:rsid w:val="00755B17"/>
    <w:rsid w:val="007564A4"/>
    <w:rsid w:val="007572B7"/>
    <w:rsid w:val="00757C6D"/>
    <w:rsid w:val="00761066"/>
    <w:rsid w:val="00763538"/>
    <w:rsid w:val="007646AF"/>
    <w:rsid w:val="007648B5"/>
    <w:rsid w:val="007677CA"/>
    <w:rsid w:val="007744AE"/>
    <w:rsid w:val="007777B1"/>
    <w:rsid w:val="007779A2"/>
    <w:rsid w:val="00777F0D"/>
    <w:rsid w:val="007818C4"/>
    <w:rsid w:val="00782961"/>
    <w:rsid w:val="00786F8F"/>
    <w:rsid w:val="00790D2E"/>
    <w:rsid w:val="0079183F"/>
    <w:rsid w:val="00793A90"/>
    <w:rsid w:val="007940D0"/>
    <w:rsid w:val="00795667"/>
    <w:rsid w:val="00795C71"/>
    <w:rsid w:val="00796119"/>
    <w:rsid w:val="007A0B13"/>
    <w:rsid w:val="007A1D96"/>
    <w:rsid w:val="007A3F01"/>
    <w:rsid w:val="007A49F2"/>
    <w:rsid w:val="007A4B99"/>
    <w:rsid w:val="007B45AC"/>
    <w:rsid w:val="007B5177"/>
    <w:rsid w:val="007B66EC"/>
    <w:rsid w:val="007C054C"/>
    <w:rsid w:val="007D20CC"/>
    <w:rsid w:val="007D26F2"/>
    <w:rsid w:val="007D2DAC"/>
    <w:rsid w:val="007D3451"/>
    <w:rsid w:val="007D6C09"/>
    <w:rsid w:val="007E1315"/>
    <w:rsid w:val="007E2D4F"/>
    <w:rsid w:val="007E41AC"/>
    <w:rsid w:val="007F4249"/>
    <w:rsid w:val="007F79A2"/>
    <w:rsid w:val="007F7A27"/>
    <w:rsid w:val="008004EE"/>
    <w:rsid w:val="00802532"/>
    <w:rsid w:val="00802867"/>
    <w:rsid w:val="00806742"/>
    <w:rsid w:val="00806A1B"/>
    <w:rsid w:val="008075E7"/>
    <w:rsid w:val="008078FD"/>
    <w:rsid w:val="008110F7"/>
    <w:rsid w:val="00811882"/>
    <w:rsid w:val="00814E55"/>
    <w:rsid w:val="00816B95"/>
    <w:rsid w:val="008201D7"/>
    <w:rsid w:val="00821245"/>
    <w:rsid w:val="00827D0F"/>
    <w:rsid w:val="00827E4E"/>
    <w:rsid w:val="0083058E"/>
    <w:rsid w:val="00831709"/>
    <w:rsid w:val="00831ECC"/>
    <w:rsid w:val="008332AF"/>
    <w:rsid w:val="00833954"/>
    <w:rsid w:val="008415A5"/>
    <w:rsid w:val="0084161C"/>
    <w:rsid w:val="00843495"/>
    <w:rsid w:val="008458F5"/>
    <w:rsid w:val="008466BE"/>
    <w:rsid w:val="00846C04"/>
    <w:rsid w:val="00852D9D"/>
    <w:rsid w:val="00853302"/>
    <w:rsid w:val="00855668"/>
    <w:rsid w:val="00865327"/>
    <w:rsid w:val="00871D72"/>
    <w:rsid w:val="00874621"/>
    <w:rsid w:val="00874C9A"/>
    <w:rsid w:val="00876249"/>
    <w:rsid w:val="00883F6E"/>
    <w:rsid w:val="00886D0B"/>
    <w:rsid w:val="0089063E"/>
    <w:rsid w:val="0089295A"/>
    <w:rsid w:val="008947A4"/>
    <w:rsid w:val="008A18FF"/>
    <w:rsid w:val="008A54E0"/>
    <w:rsid w:val="008B089E"/>
    <w:rsid w:val="008B195A"/>
    <w:rsid w:val="008B255B"/>
    <w:rsid w:val="008B2EA4"/>
    <w:rsid w:val="008B3C66"/>
    <w:rsid w:val="008B3D8F"/>
    <w:rsid w:val="008B3E10"/>
    <w:rsid w:val="008B424F"/>
    <w:rsid w:val="008C1A42"/>
    <w:rsid w:val="008C2ACD"/>
    <w:rsid w:val="008C4036"/>
    <w:rsid w:val="008C440A"/>
    <w:rsid w:val="008D1D61"/>
    <w:rsid w:val="008D517F"/>
    <w:rsid w:val="008E3DE0"/>
    <w:rsid w:val="008E5804"/>
    <w:rsid w:val="008F0825"/>
    <w:rsid w:val="008F39D9"/>
    <w:rsid w:val="008F4896"/>
    <w:rsid w:val="008F4B74"/>
    <w:rsid w:val="008F78B8"/>
    <w:rsid w:val="009035F5"/>
    <w:rsid w:val="00904D25"/>
    <w:rsid w:val="00904D2B"/>
    <w:rsid w:val="00905CD5"/>
    <w:rsid w:val="009074CC"/>
    <w:rsid w:val="00910F6D"/>
    <w:rsid w:val="00911EC1"/>
    <w:rsid w:val="00911FF6"/>
    <w:rsid w:val="00914BA2"/>
    <w:rsid w:val="00921780"/>
    <w:rsid w:val="00921850"/>
    <w:rsid w:val="00923FDB"/>
    <w:rsid w:val="00925E22"/>
    <w:rsid w:val="00927D5D"/>
    <w:rsid w:val="00931BBD"/>
    <w:rsid w:val="00931DE6"/>
    <w:rsid w:val="00932473"/>
    <w:rsid w:val="00935AEB"/>
    <w:rsid w:val="0094364C"/>
    <w:rsid w:val="00944085"/>
    <w:rsid w:val="009455FC"/>
    <w:rsid w:val="00946A27"/>
    <w:rsid w:val="009471E4"/>
    <w:rsid w:val="00954733"/>
    <w:rsid w:val="0095656A"/>
    <w:rsid w:val="0096433B"/>
    <w:rsid w:val="00971DF1"/>
    <w:rsid w:val="009779D8"/>
    <w:rsid w:val="009957DC"/>
    <w:rsid w:val="009A0FFF"/>
    <w:rsid w:val="009A14E5"/>
    <w:rsid w:val="009A3FC3"/>
    <w:rsid w:val="009A7357"/>
    <w:rsid w:val="009A7B8D"/>
    <w:rsid w:val="009B26A1"/>
    <w:rsid w:val="009B352A"/>
    <w:rsid w:val="009B36D0"/>
    <w:rsid w:val="009C0ADC"/>
    <w:rsid w:val="009C35DD"/>
    <w:rsid w:val="009C76E0"/>
    <w:rsid w:val="009D23BE"/>
    <w:rsid w:val="009D57E7"/>
    <w:rsid w:val="009D5C8C"/>
    <w:rsid w:val="009E18F4"/>
    <w:rsid w:val="009F0EEA"/>
    <w:rsid w:val="009F2359"/>
    <w:rsid w:val="009F51C7"/>
    <w:rsid w:val="009F6605"/>
    <w:rsid w:val="00A05217"/>
    <w:rsid w:val="00A11591"/>
    <w:rsid w:val="00A1233D"/>
    <w:rsid w:val="00A20617"/>
    <w:rsid w:val="00A20F5F"/>
    <w:rsid w:val="00A23F52"/>
    <w:rsid w:val="00A274C0"/>
    <w:rsid w:val="00A35D24"/>
    <w:rsid w:val="00A36D43"/>
    <w:rsid w:val="00A40BBD"/>
    <w:rsid w:val="00A4210A"/>
    <w:rsid w:val="00A4519F"/>
    <w:rsid w:val="00A45F6A"/>
    <w:rsid w:val="00A4654E"/>
    <w:rsid w:val="00A53C05"/>
    <w:rsid w:val="00A5531F"/>
    <w:rsid w:val="00A56AFE"/>
    <w:rsid w:val="00A56B61"/>
    <w:rsid w:val="00A5721D"/>
    <w:rsid w:val="00A57D73"/>
    <w:rsid w:val="00A63F41"/>
    <w:rsid w:val="00A739D0"/>
    <w:rsid w:val="00A73BBF"/>
    <w:rsid w:val="00A74B9D"/>
    <w:rsid w:val="00A753A4"/>
    <w:rsid w:val="00A761F8"/>
    <w:rsid w:val="00A828FC"/>
    <w:rsid w:val="00A83D94"/>
    <w:rsid w:val="00A907D5"/>
    <w:rsid w:val="00A95848"/>
    <w:rsid w:val="00A97529"/>
    <w:rsid w:val="00A976E3"/>
    <w:rsid w:val="00A97FCA"/>
    <w:rsid w:val="00AA2BA6"/>
    <w:rsid w:val="00AA5687"/>
    <w:rsid w:val="00AB033F"/>
    <w:rsid w:val="00AB1312"/>
    <w:rsid w:val="00AB25C0"/>
    <w:rsid w:val="00AB4062"/>
    <w:rsid w:val="00AB4295"/>
    <w:rsid w:val="00AB6B3D"/>
    <w:rsid w:val="00AC197D"/>
    <w:rsid w:val="00AC313E"/>
    <w:rsid w:val="00AC61DD"/>
    <w:rsid w:val="00AD21C9"/>
    <w:rsid w:val="00AD736B"/>
    <w:rsid w:val="00AE034F"/>
    <w:rsid w:val="00AE057B"/>
    <w:rsid w:val="00AE0C71"/>
    <w:rsid w:val="00AE2FD7"/>
    <w:rsid w:val="00AE47F7"/>
    <w:rsid w:val="00AE5310"/>
    <w:rsid w:val="00AE59E8"/>
    <w:rsid w:val="00AE6527"/>
    <w:rsid w:val="00AE7901"/>
    <w:rsid w:val="00AF2A3E"/>
    <w:rsid w:val="00AF55DF"/>
    <w:rsid w:val="00AF7461"/>
    <w:rsid w:val="00B010E8"/>
    <w:rsid w:val="00B02F4E"/>
    <w:rsid w:val="00B056F1"/>
    <w:rsid w:val="00B05A62"/>
    <w:rsid w:val="00B06B9E"/>
    <w:rsid w:val="00B103C4"/>
    <w:rsid w:val="00B109BE"/>
    <w:rsid w:val="00B119DB"/>
    <w:rsid w:val="00B123CD"/>
    <w:rsid w:val="00B12504"/>
    <w:rsid w:val="00B1442E"/>
    <w:rsid w:val="00B24F8C"/>
    <w:rsid w:val="00B254E4"/>
    <w:rsid w:val="00B257EA"/>
    <w:rsid w:val="00B26DB4"/>
    <w:rsid w:val="00B27A7B"/>
    <w:rsid w:val="00B31D34"/>
    <w:rsid w:val="00B359BB"/>
    <w:rsid w:val="00B401EB"/>
    <w:rsid w:val="00B40D03"/>
    <w:rsid w:val="00B439E1"/>
    <w:rsid w:val="00B517FD"/>
    <w:rsid w:val="00B52703"/>
    <w:rsid w:val="00B5418F"/>
    <w:rsid w:val="00B615EB"/>
    <w:rsid w:val="00B6349C"/>
    <w:rsid w:val="00B63CC3"/>
    <w:rsid w:val="00B64112"/>
    <w:rsid w:val="00B70858"/>
    <w:rsid w:val="00B8151A"/>
    <w:rsid w:val="00B831CE"/>
    <w:rsid w:val="00B86F22"/>
    <w:rsid w:val="00B87D5E"/>
    <w:rsid w:val="00B91384"/>
    <w:rsid w:val="00B92718"/>
    <w:rsid w:val="00B94D34"/>
    <w:rsid w:val="00B94D50"/>
    <w:rsid w:val="00B9527D"/>
    <w:rsid w:val="00B978E8"/>
    <w:rsid w:val="00BA18F3"/>
    <w:rsid w:val="00BB24D1"/>
    <w:rsid w:val="00BC08A3"/>
    <w:rsid w:val="00BC7A62"/>
    <w:rsid w:val="00BD5036"/>
    <w:rsid w:val="00BD587B"/>
    <w:rsid w:val="00BD5906"/>
    <w:rsid w:val="00BE6572"/>
    <w:rsid w:val="00BE6BA2"/>
    <w:rsid w:val="00BE78A0"/>
    <w:rsid w:val="00BF322E"/>
    <w:rsid w:val="00C05637"/>
    <w:rsid w:val="00C05B40"/>
    <w:rsid w:val="00C11CAF"/>
    <w:rsid w:val="00C11EE0"/>
    <w:rsid w:val="00C16F08"/>
    <w:rsid w:val="00C201E0"/>
    <w:rsid w:val="00C2173A"/>
    <w:rsid w:val="00C25DEE"/>
    <w:rsid w:val="00C30F0F"/>
    <w:rsid w:val="00C4004B"/>
    <w:rsid w:val="00C40C2B"/>
    <w:rsid w:val="00C444BF"/>
    <w:rsid w:val="00C5116C"/>
    <w:rsid w:val="00C51DA7"/>
    <w:rsid w:val="00C53A55"/>
    <w:rsid w:val="00C5490E"/>
    <w:rsid w:val="00C560CB"/>
    <w:rsid w:val="00C60127"/>
    <w:rsid w:val="00C61A58"/>
    <w:rsid w:val="00C64DEA"/>
    <w:rsid w:val="00C66015"/>
    <w:rsid w:val="00C70CD6"/>
    <w:rsid w:val="00C70FE7"/>
    <w:rsid w:val="00C71A63"/>
    <w:rsid w:val="00C71D73"/>
    <w:rsid w:val="00C72CB1"/>
    <w:rsid w:val="00C76821"/>
    <w:rsid w:val="00C76C25"/>
    <w:rsid w:val="00C76D41"/>
    <w:rsid w:val="00C76DFA"/>
    <w:rsid w:val="00C7735D"/>
    <w:rsid w:val="00C86DA8"/>
    <w:rsid w:val="00C911D8"/>
    <w:rsid w:val="00C91FD3"/>
    <w:rsid w:val="00C94416"/>
    <w:rsid w:val="00C9590D"/>
    <w:rsid w:val="00C96E6E"/>
    <w:rsid w:val="00C974B2"/>
    <w:rsid w:val="00CA5544"/>
    <w:rsid w:val="00CB1991"/>
    <w:rsid w:val="00CB1C1C"/>
    <w:rsid w:val="00CC19A0"/>
    <w:rsid w:val="00CC72F8"/>
    <w:rsid w:val="00CD1757"/>
    <w:rsid w:val="00CD4BFB"/>
    <w:rsid w:val="00CD6793"/>
    <w:rsid w:val="00CD71FF"/>
    <w:rsid w:val="00CE3A67"/>
    <w:rsid w:val="00CE43EA"/>
    <w:rsid w:val="00CF2000"/>
    <w:rsid w:val="00CF27C4"/>
    <w:rsid w:val="00CF3AE9"/>
    <w:rsid w:val="00CF4FDF"/>
    <w:rsid w:val="00CF54C0"/>
    <w:rsid w:val="00D03A06"/>
    <w:rsid w:val="00D041D0"/>
    <w:rsid w:val="00D04433"/>
    <w:rsid w:val="00D05747"/>
    <w:rsid w:val="00D145D6"/>
    <w:rsid w:val="00D17693"/>
    <w:rsid w:val="00D20754"/>
    <w:rsid w:val="00D20C74"/>
    <w:rsid w:val="00D23762"/>
    <w:rsid w:val="00D24B90"/>
    <w:rsid w:val="00D276CD"/>
    <w:rsid w:val="00D358CE"/>
    <w:rsid w:val="00D366A1"/>
    <w:rsid w:val="00D3723A"/>
    <w:rsid w:val="00D37343"/>
    <w:rsid w:val="00D464A8"/>
    <w:rsid w:val="00D47555"/>
    <w:rsid w:val="00D5482D"/>
    <w:rsid w:val="00D549C4"/>
    <w:rsid w:val="00D56869"/>
    <w:rsid w:val="00D61B05"/>
    <w:rsid w:val="00D63145"/>
    <w:rsid w:val="00D661D7"/>
    <w:rsid w:val="00D70F2F"/>
    <w:rsid w:val="00D72482"/>
    <w:rsid w:val="00D81983"/>
    <w:rsid w:val="00D82DC7"/>
    <w:rsid w:val="00D83FAB"/>
    <w:rsid w:val="00D90CD8"/>
    <w:rsid w:val="00D90F34"/>
    <w:rsid w:val="00D970A2"/>
    <w:rsid w:val="00DA0A97"/>
    <w:rsid w:val="00DA557C"/>
    <w:rsid w:val="00DA64A3"/>
    <w:rsid w:val="00DA6D38"/>
    <w:rsid w:val="00DA78DD"/>
    <w:rsid w:val="00DB265F"/>
    <w:rsid w:val="00DB2D5D"/>
    <w:rsid w:val="00DB3200"/>
    <w:rsid w:val="00DB454D"/>
    <w:rsid w:val="00DB53AD"/>
    <w:rsid w:val="00DC4B00"/>
    <w:rsid w:val="00DC5BC6"/>
    <w:rsid w:val="00DC77FA"/>
    <w:rsid w:val="00DC7EF2"/>
    <w:rsid w:val="00DD119D"/>
    <w:rsid w:val="00DD44F6"/>
    <w:rsid w:val="00DD4AFF"/>
    <w:rsid w:val="00DD6AEC"/>
    <w:rsid w:val="00DE480A"/>
    <w:rsid w:val="00DE797F"/>
    <w:rsid w:val="00DF051F"/>
    <w:rsid w:val="00DF299F"/>
    <w:rsid w:val="00DF32DE"/>
    <w:rsid w:val="00DF4A2B"/>
    <w:rsid w:val="00DF7878"/>
    <w:rsid w:val="00E01960"/>
    <w:rsid w:val="00E02644"/>
    <w:rsid w:val="00E1050A"/>
    <w:rsid w:val="00E132C7"/>
    <w:rsid w:val="00E13B57"/>
    <w:rsid w:val="00E142F0"/>
    <w:rsid w:val="00E24169"/>
    <w:rsid w:val="00E24B18"/>
    <w:rsid w:val="00E37077"/>
    <w:rsid w:val="00E4382B"/>
    <w:rsid w:val="00E43985"/>
    <w:rsid w:val="00E51318"/>
    <w:rsid w:val="00E52174"/>
    <w:rsid w:val="00E521D6"/>
    <w:rsid w:val="00E54DB6"/>
    <w:rsid w:val="00E6202E"/>
    <w:rsid w:val="00E6263B"/>
    <w:rsid w:val="00E62803"/>
    <w:rsid w:val="00E63FA5"/>
    <w:rsid w:val="00E65E7D"/>
    <w:rsid w:val="00E81F64"/>
    <w:rsid w:val="00E83C78"/>
    <w:rsid w:val="00E87655"/>
    <w:rsid w:val="00E87FF0"/>
    <w:rsid w:val="00E91393"/>
    <w:rsid w:val="00E9148F"/>
    <w:rsid w:val="00E92748"/>
    <w:rsid w:val="00E96BC8"/>
    <w:rsid w:val="00EA1691"/>
    <w:rsid w:val="00EA20E8"/>
    <w:rsid w:val="00EA28AD"/>
    <w:rsid w:val="00EB0F19"/>
    <w:rsid w:val="00EB2C61"/>
    <w:rsid w:val="00EB320B"/>
    <w:rsid w:val="00EB489A"/>
    <w:rsid w:val="00EC1596"/>
    <w:rsid w:val="00EC2E89"/>
    <w:rsid w:val="00EC44EF"/>
    <w:rsid w:val="00EC456B"/>
    <w:rsid w:val="00ED4B01"/>
    <w:rsid w:val="00EE3428"/>
    <w:rsid w:val="00EE4115"/>
    <w:rsid w:val="00EE70B7"/>
    <w:rsid w:val="00EF6968"/>
    <w:rsid w:val="00F006C1"/>
    <w:rsid w:val="00F014AF"/>
    <w:rsid w:val="00F02573"/>
    <w:rsid w:val="00F03579"/>
    <w:rsid w:val="00F13758"/>
    <w:rsid w:val="00F148B7"/>
    <w:rsid w:val="00F15CE7"/>
    <w:rsid w:val="00F22478"/>
    <w:rsid w:val="00F24FB1"/>
    <w:rsid w:val="00F27AED"/>
    <w:rsid w:val="00F30FD7"/>
    <w:rsid w:val="00F330A5"/>
    <w:rsid w:val="00F34822"/>
    <w:rsid w:val="00F36728"/>
    <w:rsid w:val="00F43464"/>
    <w:rsid w:val="00F45964"/>
    <w:rsid w:val="00F463DA"/>
    <w:rsid w:val="00F4641C"/>
    <w:rsid w:val="00F53547"/>
    <w:rsid w:val="00F5496F"/>
    <w:rsid w:val="00F54C7A"/>
    <w:rsid w:val="00F57A6F"/>
    <w:rsid w:val="00F72210"/>
    <w:rsid w:val="00F74D38"/>
    <w:rsid w:val="00F75351"/>
    <w:rsid w:val="00F77417"/>
    <w:rsid w:val="00F83881"/>
    <w:rsid w:val="00F83B2C"/>
    <w:rsid w:val="00F851CC"/>
    <w:rsid w:val="00F916A1"/>
    <w:rsid w:val="00F979D1"/>
    <w:rsid w:val="00FA21CA"/>
    <w:rsid w:val="00FA4C03"/>
    <w:rsid w:val="00FB05B0"/>
    <w:rsid w:val="00FB29EB"/>
    <w:rsid w:val="00FB67F5"/>
    <w:rsid w:val="00FB74AD"/>
    <w:rsid w:val="00FC1052"/>
    <w:rsid w:val="00FC10B4"/>
    <w:rsid w:val="00FC4C05"/>
    <w:rsid w:val="00FC6CE7"/>
    <w:rsid w:val="00FD128E"/>
    <w:rsid w:val="00FD2A0B"/>
    <w:rsid w:val="00FD2FC6"/>
    <w:rsid w:val="00FD4051"/>
    <w:rsid w:val="00FE3D1D"/>
    <w:rsid w:val="00FE5451"/>
    <w:rsid w:val="00FE6E3B"/>
    <w:rsid w:val="00FE763F"/>
    <w:rsid w:val="00FF045C"/>
    <w:rsid w:val="00FF2624"/>
    <w:rsid w:val="00FF3DF6"/>
    <w:rsid w:val="00FF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47D75EC"/>
  <w15:docId w15:val="{8732E1E9-24D5-428C-AA97-46C0A6C3D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7A4"/>
  </w:style>
  <w:style w:type="paragraph" w:styleId="Heading1">
    <w:name w:val="heading 1"/>
    <w:basedOn w:val="Normal"/>
    <w:next w:val="Normal"/>
    <w:link w:val="Heading1Char"/>
    <w:uiPriority w:val="9"/>
    <w:qFormat/>
    <w:rsid w:val="00D7248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E762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48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49E39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7248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49E39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7248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49E39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D7248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94E1C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D7248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94E1C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D7248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D7248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D7248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rsid w:val="00D72482"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rsid w:val="00D72482"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4"/>
    <w:qFormat/>
    <w:rsid w:val="00D72482"/>
    <w:pPr>
      <w:spacing w:before="0" w:after="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4"/>
    <w:rsid w:val="00D72482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3"/>
    <w:qFormat/>
    <w:rsid w:val="00D72482"/>
    <w:pPr>
      <w:spacing w:before="0" w:after="0"/>
    </w:pPr>
    <w:rPr>
      <w:rFonts w:asciiTheme="majorHAnsi" w:eastAsiaTheme="majorEastAsia" w:hAnsiTheme="majorHAnsi"/>
      <w:color w:val="FFFFFF" w:themeColor="background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3"/>
    <w:rsid w:val="00D72482"/>
    <w:rPr>
      <w:rFonts w:asciiTheme="majorHAnsi" w:eastAsiaTheme="majorEastAsia" w:hAnsiTheme="majorHAnsi"/>
      <w:color w:val="FFFFFF" w:themeColor="background1"/>
      <w:sz w:val="40"/>
      <w:szCs w:val="40"/>
    </w:rPr>
  </w:style>
  <w:style w:type="paragraph" w:customStyle="1" w:styleId="Days">
    <w:name w:val="Days"/>
    <w:basedOn w:val="Normal"/>
    <w:uiPriority w:val="5"/>
    <w:qFormat/>
    <w:rsid w:val="00D72482"/>
    <w:pPr>
      <w:jc w:val="center"/>
    </w:pPr>
    <w:rPr>
      <w:color w:val="595959" w:themeColor="text1" w:themeTint="A6"/>
      <w:sz w:val="22"/>
      <w:szCs w:val="24"/>
    </w:rPr>
  </w:style>
  <w:style w:type="table" w:customStyle="1" w:styleId="TableCalendar">
    <w:name w:val="Table Calendar"/>
    <w:basedOn w:val="TableNormal"/>
    <w:rsid w:val="00D72482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6"/>
    <w:qFormat/>
    <w:rsid w:val="00D72482"/>
    <w:pPr>
      <w:spacing w:before="0" w:after="0"/>
      <w:jc w:val="right"/>
    </w:pPr>
    <w:rPr>
      <w:color w:val="595959" w:themeColor="text1" w:themeTint="A6"/>
      <w:sz w:val="22"/>
    </w:rPr>
  </w:style>
  <w:style w:type="paragraph" w:styleId="BodyText">
    <w:name w:val="Body Text"/>
    <w:basedOn w:val="Normal"/>
    <w:link w:val="BodyTextChar"/>
    <w:semiHidden/>
    <w:unhideWhenUsed/>
    <w:rsid w:val="00D72482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D72482"/>
    <w:rPr>
      <w:sz w:val="20"/>
    </w:rPr>
  </w:style>
  <w:style w:type="paragraph" w:styleId="BalloonText">
    <w:name w:val="Balloon Text"/>
    <w:basedOn w:val="Normal"/>
    <w:link w:val="BalloonTextChar"/>
    <w:semiHidden/>
    <w:unhideWhenUsed/>
    <w:rsid w:val="00D724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72482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D72482"/>
  </w:style>
  <w:style w:type="paragraph" w:styleId="BlockText">
    <w:name w:val="Block Text"/>
    <w:basedOn w:val="Normal"/>
    <w:semiHidden/>
    <w:unhideWhenUsed/>
    <w:rsid w:val="00D72482"/>
    <w:pPr>
      <w:pBdr>
        <w:top w:val="single" w:sz="2" w:space="10" w:color="549E39" w:themeColor="accent1" w:shadow="1"/>
        <w:left w:val="single" w:sz="2" w:space="10" w:color="549E39" w:themeColor="accent1" w:shadow="1"/>
        <w:bottom w:val="single" w:sz="2" w:space="10" w:color="549E39" w:themeColor="accent1" w:shadow="1"/>
        <w:right w:val="single" w:sz="2" w:space="10" w:color="549E39" w:themeColor="accent1" w:shadow="1"/>
      </w:pBdr>
      <w:ind w:left="1152" w:right="1152"/>
    </w:pPr>
    <w:rPr>
      <w:i/>
      <w:iCs/>
      <w:color w:val="549E39" w:themeColor="accent1"/>
    </w:rPr>
  </w:style>
  <w:style w:type="paragraph" w:styleId="BodyText2">
    <w:name w:val="Body Text 2"/>
    <w:basedOn w:val="Normal"/>
    <w:link w:val="BodyText2Char"/>
    <w:semiHidden/>
    <w:unhideWhenUsed/>
    <w:rsid w:val="00D72482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D72482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D72482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D72482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D72482"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sid w:val="00D72482"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D72482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D72482"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rsid w:val="00D7248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D72482"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rsid w:val="00D72482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D72482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D72482"/>
    <w:pPr>
      <w:spacing w:after="200"/>
    </w:pPr>
    <w:rPr>
      <w:b/>
      <w:bCs/>
      <w:color w:val="549E39" w:themeColor="accent1"/>
    </w:rPr>
  </w:style>
  <w:style w:type="paragraph" w:styleId="Closing">
    <w:name w:val="Closing"/>
    <w:basedOn w:val="Normal"/>
    <w:link w:val="ClosingChar"/>
    <w:semiHidden/>
    <w:unhideWhenUsed/>
    <w:rsid w:val="00D72482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D72482"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sid w:val="00D72482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D724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724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72482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D72482"/>
  </w:style>
  <w:style w:type="character" w:customStyle="1" w:styleId="DateChar">
    <w:name w:val="Date Char"/>
    <w:basedOn w:val="DefaultParagraphFont"/>
    <w:link w:val="Date"/>
    <w:semiHidden/>
    <w:rsid w:val="00D72482"/>
    <w:rPr>
      <w:sz w:val="20"/>
    </w:rPr>
  </w:style>
  <w:style w:type="paragraph" w:styleId="DocumentMap">
    <w:name w:val="Document Map"/>
    <w:basedOn w:val="Normal"/>
    <w:link w:val="DocumentMapChar"/>
    <w:semiHidden/>
    <w:unhideWhenUsed/>
    <w:rsid w:val="00D7248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D72482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D72482"/>
  </w:style>
  <w:style w:type="character" w:customStyle="1" w:styleId="E-mailSignatureChar">
    <w:name w:val="E-mail Signature Char"/>
    <w:basedOn w:val="DefaultParagraphFont"/>
    <w:link w:val="E-mailSignature"/>
    <w:semiHidden/>
    <w:rsid w:val="00D72482"/>
    <w:rPr>
      <w:sz w:val="20"/>
    </w:rPr>
  </w:style>
  <w:style w:type="paragraph" w:styleId="EndnoteText">
    <w:name w:val="endnote text"/>
    <w:basedOn w:val="Normal"/>
    <w:link w:val="EndnoteTextChar"/>
    <w:semiHidden/>
    <w:unhideWhenUsed/>
    <w:rsid w:val="00D72482"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D72482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D72482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D72482"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unhideWhenUsed/>
    <w:rsid w:val="00D72482"/>
    <w:pPr>
      <w:spacing w:before="0" w:after="0"/>
    </w:pPr>
  </w:style>
  <w:style w:type="paragraph" w:styleId="FootnoteText">
    <w:name w:val="footnote text"/>
    <w:basedOn w:val="Normal"/>
    <w:link w:val="FootnoteTextChar"/>
    <w:semiHidden/>
    <w:unhideWhenUsed/>
    <w:rsid w:val="00D72482"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72482"/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2482"/>
  </w:style>
  <w:style w:type="paragraph" w:styleId="Header">
    <w:name w:val="header"/>
    <w:basedOn w:val="Normal"/>
    <w:link w:val="HeaderChar"/>
    <w:uiPriority w:val="99"/>
    <w:unhideWhenUsed/>
    <w:rsid w:val="00D72482"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sid w:val="00D72482"/>
    <w:rPr>
      <w:rFonts w:asciiTheme="majorHAnsi" w:eastAsiaTheme="majorEastAsia" w:hAnsiTheme="majorHAnsi" w:cstheme="majorBidi"/>
      <w:b/>
      <w:bCs/>
      <w:color w:val="3E762A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482"/>
    <w:rPr>
      <w:rFonts w:asciiTheme="majorHAnsi" w:eastAsiaTheme="majorEastAsia" w:hAnsiTheme="majorHAnsi" w:cstheme="majorBidi"/>
      <w:b/>
      <w:bCs/>
      <w:color w:val="549E39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D72482"/>
    <w:rPr>
      <w:rFonts w:asciiTheme="majorHAnsi" w:eastAsiaTheme="majorEastAsia" w:hAnsiTheme="majorHAnsi" w:cstheme="majorBidi"/>
      <w:b/>
      <w:bCs/>
      <w:color w:val="549E39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sid w:val="00D72482"/>
    <w:rPr>
      <w:rFonts w:asciiTheme="majorHAnsi" w:eastAsiaTheme="majorEastAsia" w:hAnsiTheme="majorHAnsi" w:cstheme="majorBidi"/>
      <w:b/>
      <w:bCs/>
      <w:i/>
      <w:iCs/>
      <w:color w:val="549E39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sid w:val="00D72482"/>
    <w:rPr>
      <w:rFonts w:asciiTheme="majorHAnsi" w:eastAsiaTheme="majorEastAsia" w:hAnsiTheme="majorHAnsi" w:cstheme="majorBidi"/>
      <w:color w:val="294E1C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sid w:val="00D72482"/>
    <w:rPr>
      <w:rFonts w:asciiTheme="majorHAnsi" w:eastAsiaTheme="majorEastAsia" w:hAnsiTheme="majorHAnsi" w:cstheme="majorBidi"/>
      <w:i/>
      <w:iCs/>
      <w:color w:val="294E1C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sid w:val="00D72482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sid w:val="00D7248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D7248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D72482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D72482"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D7248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D72482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D72482"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rsid w:val="00D72482"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rsid w:val="00D72482"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rsid w:val="00D72482"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rsid w:val="00D72482"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rsid w:val="00D72482"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rsid w:val="00D72482"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rsid w:val="00D72482"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rsid w:val="00D72482"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sid w:val="00D72482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semiHidden/>
    <w:unhideWhenUsed/>
    <w:rsid w:val="00D72482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D72482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D72482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D72482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D72482"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rsid w:val="00D72482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rsid w:val="00D72482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D72482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D72482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D72482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D72482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D72482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D72482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D72482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D72482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D72482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D72482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D72482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D72482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D72482"/>
    <w:pPr>
      <w:numPr>
        <w:numId w:val="10"/>
      </w:numPr>
      <w:contextualSpacing/>
    </w:pPr>
  </w:style>
  <w:style w:type="paragraph" w:styleId="MacroText">
    <w:name w:val="macro"/>
    <w:link w:val="MacroTextChar"/>
    <w:semiHidden/>
    <w:unhideWhenUsed/>
    <w:rsid w:val="00D7248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D72482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D724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D724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semiHidden/>
    <w:unhideWhenUsed/>
    <w:rsid w:val="00D72482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D72482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D72482"/>
  </w:style>
  <w:style w:type="character" w:customStyle="1" w:styleId="NoteHeadingChar">
    <w:name w:val="Note Heading Char"/>
    <w:basedOn w:val="DefaultParagraphFont"/>
    <w:link w:val="NoteHeading"/>
    <w:semiHidden/>
    <w:rsid w:val="00D72482"/>
    <w:rPr>
      <w:sz w:val="20"/>
    </w:rPr>
  </w:style>
  <w:style w:type="paragraph" w:styleId="PlainText">
    <w:name w:val="Plain Text"/>
    <w:basedOn w:val="Normal"/>
    <w:link w:val="PlainTextChar"/>
    <w:semiHidden/>
    <w:unhideWhenUsed/>
    <w:rsid w:val="00D72482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D72482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D72482"/>
  </w:style>
  <w:style w:type="character" w:customStyle="1" w:styleId="SalutationChar">
    <w:name w:val="Salutation Char"/>
    <w:basedOn w:val="DefaultParagraphFont"/>
    <w:link w:val="Salutation"/>
    <w:semiHidden/>
    <w:rsid w:val="00D72482"/>
    <w:rPr>
      <w:sz w:val="20"/>
    </w:rPr>
  </w:style>
  <w:style w:type="paragraph" w:styleId="Signature">
    <w:name w:val="Signature"/>
    <w:basedOn w:val="Normal"/>
    <w:link w:val="SignatureChar"/>
    <w:semiHidden/>
    <w:unhideWhenUsed/>
    <w:rsid w:val="00D72482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D72482"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rsid w:val="00D72482"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  <w:rsid w:val="00D72482"/>
  </w:style>
  <w:style w:type="paragraph" w:styleId="TOAHeading">
    <w:name w:val="toa heading"/>
    <w:basedOn w:val="Normal"/>
    <w:next w:val="Normal"/>
    <w:semiHidden/>
    <w:unhideWhenUsed/>
    <w:rsid w:val="00D7248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D72482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D72482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rsid w:val="00D72482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rsid w:val="00D72482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rsid w:val="00D72482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rsid w:val="00D72482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rsid w:val="00D72482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rsid w:val="00D72482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rsid w:val="00D72482"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rsid w:val="00D72482"/>
    <w:pPr>
      <w:outlineLvl w:val="9"/>
    </w:pPr>
  </w:style>
  <w:style w:type="character" w:customStyle="1" w:styleId="HeaderChar">
    <w:name w:val="Header Char"/>
    <w:basedOn w:val="DefaultParagraphFont"/>
    <w:link w:val="Header"/>
    <w:uiPriority w:val="99"/>
    <w:rsid w:val="00D72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lvin\AppData\Roaming\Microsoft\Templates\Banner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C2C4DAA66584A39BA471F51B5C27C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92F027-7F51-4DD2-8961-FD3B8E4029CD}"/>
      </w:docPartPr>
      <w:docPartBody>
        <w:p w:rsidR="007E0CA2" w:rsidRDefault="007E0CA2">
          <w:pPr>
            <w:pStyle w:val="FC2C4DAA66584A39BA471F51B5C27C51"/>
          </w:pPr>
          <w:r>
            <w:t>Sunday</w:t>
          </w:r>
        </w:p>
      </w:docPartBody>
    </w:docPart>
    <w:docPart>
      <w:docPartPr>
        <w:name w:val="458E13896EBF4D3CAE65F7B3D7E5E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214BD-4FBD-431A-A95D-B0890F5C0FEB}"/>
      </w:docPartPr>
      <w:docPartBody>
        <w:p w:rsidR="007E0CA2" w:rsidRDefault="007E0CA2">
          <w:pPr>
            <w:pStyle w:val="458E13896EBF4D3CAE65F7B3D7E5EB84"/>
          </w:pPr>
          <w:r>
            <w:t>Monday</w:t>
          </w:r>
        </w:p>
      </w:docPartBody>
    </w:docPart>
    <w:docPart>
      <w:docPartPr>
        <w:name w:val="16FC9E0ADAA04EFFB50E7A590DF391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D1BD8F-0AE7-417F-A84F-6D22DA8AA44F}"/>
      </w:docPartPr>
      <w:docPartBody>
        <w:p w:rsidR="007E0CA2" w:rsidRDefault="007E0CA2">
          <w:pPr>
            <w:pStyle w:val="16FC9E0ADAA04EFFB50E7A590DF3912F"/>
          </w:pPr>
          <w:r>
            <w:t>Tuesday</w:t>
          </w:r>
        </w:p>
      </w:docPartBody>
    </w:docPart>
    <w:docPart>
      <w:docPartPr>
        <w:name w:val="061B390B15A94F73B504ECD12E3279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EBA832-4E77-4052-92C5-0F13CBCA557E}"/>
      </w:docPartPr>
      <w:docPartBody>
        <w:p w:rsidR="007E0CA2" w:rsidRDefault="007E0CA2">
          <w:pPr>
            <w:pStyle w:val="061B390B15A94F73B504ECD12E32798C"/>
          </w:pPr>
          <w:r>
            <w:t>Wednesday</w:t>
          </w:r>
        </w:p>
      </w:docPartBody>
    </w:docPart>
    <w:docPart>
      <w:docPartPr>
        <w:name w:val="7C8449CB87224FDDAD12E2E7E17BCC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F22540-D2AE-4074-A56A-8922D3EBD25C}"/>
      </w:docPartPr>
      <w:docPartBody>
        <w:p w:rsidR="007E0CA2" w:rsidRDefault="007E0CA2">
          <w:pPr>
            <w:pStyle w:val="7C8449CB87224FDDAD12E2E7E17BCC84"/>
          </w:pPr>
          <w:r>
            <w:t>Thursday</w:t>
          </w:r>
        </w:p>
      </w:docPartBody>
    </w:docPart>
    <w:docPart>
      <w:docPartPr>
        <w:name w:val="0B10A1ED775C47A78F88FA8BA99818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4DBF6-F2E8-44A0-B181-226580116EBE}"/>
      </w:docPartPr>
      <w:docPartBody>
        <w:p w:rsidR="007E0CA2" w:rsidRDefault="007E0CA2">
          <w:pPr>
            <w:pStyle w:val="0B10A1ED775C47A78F88FA8BA99818D8"/>
          </w:pPr>
          <w:r>
            <w:t>Friday</w:t>
          </w:r>
        </w:p>
      </w:docPartBody>
    </w:docPart>
    <w:docPart>
      <w:docPartPr>
        <w:name w:val="74DDA8033CE24096A36C4D440854B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0748CC-9B8F-4547-B234-4F4EAA8D25EA}"/>
      </w:docPartPr>
      <w:docPartBody>
        <w:p w:rsidR="007E0CA2" w:rsidRDefault="007E0CA2">
          <w:pPr>
            <w:pStyle w:val="74DDA8033CE24096A36C4D440854B575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0CA2"/>
    <w:rsid w:val="0017007E"/>
    <w:rsid w:val="001A3395"/>
    <w:rsid w:val="001B3E24"/>
    <w:rsid w:val="00287454"/>
    <w:rsid w:val="002D30C0"/>
    <w:rsid w:val="002E5FC7"/>
    <w:rsid w:val="003463C3"/>
    <w:rsid w:val="003B3F26"/>
    <w:rsid w:val="003E25BD"/>
    <w:rsid w:val="00547086"/>
    <w:rsid w:val="0059352D"/>
    <w:rsid w:val="006B5F9C"/>
    <w:rsid w:val="006E167D"/>
    <w:rsid w:val="0073114D"/>
    <w:rsid w:val="0079265D"/>
    <w:rsid w:val="007A6CCE"/>
    <w:rsid w:val="007A768E"/>
    <w:rsid w:val="007C2AEF"/>
    <w:rsid w:val="007E0CA2"/>
    <w:rsid w:val="007F1BA3"/>
    <w:rsid w:val="008004EE"/>
    <w:rsid w:val="0092697D"/>
    <w:rsid w:val="00927BD5"/>
    <w:rsid w:val="009827A9"/>
    <w:rsid w:val="009A4DBB"/>
    <w:rsid w:val="00A31BA8"/>
    <w:rsid w:val="00AA407A"/>
    <w:rsid w:val="00AC3142"/>
    <w:rsid w:val="00BB138B"/>
    <w:rsid w:val="00BD23A2"/>
    <w:rsid w:val="00C25DEE"/>
    <w:rsid w:val="00C53A55"/>
    <w:rsid w:val="00C7544E"/>
    <w:rsid w:val="00D03BE5"/>
    <w:rsid w:val="00D36250"/>
    <w:rsid w:val="00DB2D5D"/>
    <w:rsid w:val="00F3027D"/>
    <w:rsid w:val="00F6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C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C2C4DAA66584A39BA471F51B5C27C51">
    <w:name w:val="FC2C4DAA66584A39BA471F51B5C27C51"/>
    <w:rsid w:val="007A6CCE"/>
  </w:style>
  <w:style w:type="paragraph" w:customStyle="1" w:styleId="458E13896EBF4D3CAE65F7B3D7E5EB84">
    <w:name w:val="458E13896EBF4D3CAE65F7B3D7E5EB84"/>
    <w:rsid w:val="007A6CCE"/>
  </w:style>
  <w:style w:type="paragraph" w:customStyle="1" w:styleId="16FC9E0ADAA04EFFB50E7A590DF3912F">
    <w:name w:val="16FC9E0ADAA04EFFB50E7A590DF3912F"/>
    <w:rsid w:val="007A6CCE"/>
  </w:style>
  <w:style w:type="paragraph" w:customStyle="1" w:styleId="061B390B15A94F73B504ECD12E32798C">
    <w:name w:val="061B390B15A94F73B504ECD12E32798C"/>
    <w:rsid w:val="007A6CCE"/>
  </w:style>
  <w:style w:type="paragraph" w:customStyle="1" w:styleId="7C8449CB87224FDDAD12E2E7E17BCC84">
    <w:name w:val="7C8449CB87224FDDAD12E2E7E17BCC84"/>
    <w:rsid w:val="007A6CCE"/>
  </w:style>
  <w:style w:type="paragraph" w:customStyle="1" w:styleId="0B10A1ED775C47A78F88FA8BA99818D8">
    <w:name w:val="0B10A1ED775C47A78F88FA8BA99818D8"/>
    <w:rsid w:val="007A6CCE"/>
  </w:style>
  <w:style w:type="paragraph" w:customStyle="1" w:styleId="74DDA8033CE24096A36C4D440854B575">
    <w:name w:val="74DDA8033CE24096A36C4D440854B575"/>
    <w:rsid w:val="007A6CC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Slic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Times New Roman-Arial">
      <a:maj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lic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Banner calendar.dotm</Template>
  <TotalTime>159</TotalTime>
  <Pages>1</Pages>
  <Words>414</Words>
  <Characters>2146</Characters>
  <Application>Microsoft Office Word</Application>
  <DocSecurity>0</DocSecurity>
  <Lines>214</Lines>
  <Paragraphs>196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Melvin Ross</dc:creator>
  <cp:lastModifiedBy>Melvin Ross</cp:lastModifiedBy>
  <cp:revision>221</cp:revision>
  <cp:lastPrinted>2026-02-22T20:16:00Z</cp:lastPrinted>
  <dcterms:created xsi:type="dcterms:W3CDTF">2026-02-22T01:26:00Z</dcterms:created>
  <dcterms:modified xsi:type="dcterms:W3CDTF">2026-02-23T02:34:00Z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v-shbahu@microsoft.com</vt:lpwstr>
  </property>
  <property fmtid="{D5CDD505-2E9C-101B-9397-08002B2CF9AE}" pid="5" name="MSIP_Label_f42aa342-8706-4288-bd11-ebb85995028c_SetDate">
    <vt:lpwstr>2018-05-07T07:44:01.6106168Z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